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D766F" w14:textId="04256B07" w:rsidR="007F4582" w:rsidRDefault="007F4582" w:rsidP="00A657C2">
      <w:pPr>
        <w:jc w:val="center"/>
        <w:rPr>
          <w:b/>
          <w:caps/>
          <w:sz w:val="28"/>
        </w:rPr>
      </w:pPr>
      <w:r w:rsidRPr="004A576A">
        <w:rPr>
          <w:noProof/>
          <w:lang w:eastAsia="en-US"/>
        </w:rPr>
        <w:drawing>
          <wp:inline distT="0" distB="0" distL="0" distR="0" wp14:anchorId="2A8791D5" wp14:editId="2DF26B40">
            <wp:extent cx="445770" cy="61214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9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9" t="4814" r="25787" b="19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AB676" w14:textId="77777777" w:rsidR="007F4582" w:rsidRDefault="007F4582" w:rsidP="001970B1">
      <w:pPr>
        <w:jc w:val="center"/>
        <w:rPr>
          <w:b/>
          <w:caps/>
          <w:sz w:val="28"/>
        </w:rPr>
      </w:pPr>
    </w:p>
    <w:p w14:paraId="27B3EF17" w14:textId="0AB56D44" w:rsidR="001970B1" w:rsidRDefault="001970B1" w:rsidP="001970B1">
      <w:pPr>
        <w:jc w:val="center"/>
        <w:rPr>
          <w:b/>
          <w:caps/>
          <w:sz w:val="28"/>
        </w:rPr>
      </w:pPr>
      <w:r w:rsidRPr="0066674D">
        <w:rPr>
          <w:b/>
          <w:caps/>
          <w:sz w:val="28"/>
        </w:rPr>
        <w:t>Kretingos rajono savivaldybės taryba</w:t>
      </w:r>
    </w:p>
    <w:p w14:paraId="3CE81FF2" w14:textId="77777777" w:rsidR="00654C5B" w:rsidRPr="000A1310" w:rsidRDefault="00654C5B" w:rsidP="000A1310">
      <w:pPr>
        <w:rPr>
          <w:b/>
          <w:caps/>
        </w:rPr>
      </w:pPr>
    </w:p>
    <w:p w14:paraId="301E518B" w14:textId="77777777" w:rsidR="00CB16B9" w:rsidRPr="00A657C2" w:rsidRDefault="00CB16B9" w:rsidP="00A657C2">
      <w:pPr>
        <w:jc w:val="center"/>
        <w:rPr>
          <w:b/>
          <w:bCs/>
        </w:rPr>
      </w:pPr>
      <w:r w:rsidRPr="00A657C2">
        <w:rPr>
          <w:b/>
          <w:bCs/>
        </w:rPr>
        <w:t>SPRENDIMAS</w:t>
      </w:r>
    </w:p>
    <w:p w14:paraId="162B180B" w14:textId="6A89F8D6" w:rsidR="00CB16B9" w:rsidRPr="001B4992" w:rsidRDefault="00173A61" w:rsidP="001B4992">
      <w:pPr>
        <w:jc w:val="center"/>
        <w:rPr>
          <w:b/>
        </w:rPr>
      </w:pPr>
      <w:r>
        <w:rPr>
          <w:b/>
          <w:bCs/>
          <w:shd w:val="clear" w:color="auto" w:fill="FFFFFF"/>
        </w:rPr>
        <w:t xml:space="preserve">DĖL </w:t>
      </w:r>
      <w:r w:rsidR="00750FD0">
        <w:rPr>
          <w:b/>
          <w:bCs/>
          <w:shd w:val="clear" w:color="auto" w:fill="FFFFFF"/>
        </w:rPr>
        <w:t>KRETINGOS RAJONO SAVIVALDYBĖS 202</w:t>
      </w:r>
      <w:r w:rsidR="00BC0E0D">
        <w:rPr>
          <w:b/>
          <w:bCs/>
          <w:shd w:val="clear" w:color="auto" w:fill="FFFFFF"/>
        </w:rPr>
        <w:t>6</w:t>
      </w:r>
      <w:r w:rsidR="00C43E16">
        <w:rPr>
          <w:b/>
          <w:bCs/>
          <w:shd w:val="clear" w:color="auto" w:fill="FFFFFF"/>
        </w:rPr>
        <w:t>–</w:t>
      </w:r>
      <w:r w:rsidR="00750FD0">
        <w:rPr>
          <w:b/>
          <w:bCs/>
          <w:shd w:val="clear" w:color="auto" w:fill="FFFFFF"/>
        </w:rPr>
        <w:t>202</w:t>
      </w:r>
      <w:r w:rsidR="00BC0E0D">
        <w:rPr>
          <w:b/>
          <w:bCs/>
          <w:shd w:val="clear" w:color="auto" w:fill="FFFFFF"/>
        </w:rPr>
        <w:t>8</w:t>
      </w:r>
      <w:r w:rsidR="00750FD0">
        <w:rPr>
          <w:b/>
          <w:bCs/>
          <w:shd w:val="clear" w:color="auto" w:fill="FFFFFF"/>
        </w:rPr>
        <w:t xml:space="preserve"> METŲ BIUDŽETO PATVIRTINIMO</w:t>
      </w:r>
    </w:p>
    <w:p w14:paraId="0E46099C" w14:textId="77777777" w:rsidR="00CB16B9" w:rsidRPr="000A1310" w:rsidRDefault="00CB16B9" w:rsidP="000A1310">
      <w:pPr>
        <w:rPr>
          <w:bCs/>
          <w:caps/>
        </w:rPr>
      </w:pPr>
    </w:p>
    <w:p w14:paraId="2FEB4E36" w14:textId="33D2B936" w:rsidR="00CB16B9" w:rsidRPr="00654C5B" w:rsidRDefault="00CB16B9" w:rsidP="00CB16B9">
      <w:pPr>
        <w:jc w:val="center"/>
      </w:pPr>
      <w:r w:rsidRPr="00654C5B">
        <w:t>20</w:t>
      </w:r>
      <w:r w:rsidR="00071ADA">
        <w:t>2</w:t>
      </w:r>
      <w:r w:rsidR="00BC0E0D">
        <w:t>6</w:t>
      </w:r>
      <w:r w:rsidRPr="00654C5B">
        <w:t xml:space="preserve"> m. </w:t>
      </w:r>
      <w:r w:rsidR="00BC0E0D">
        <w:t>sausio</w:t>
      </w:r>
      <w:r w:rsidR="00E415A0">
        <w:t xml:space="preserve"> </w:t>
      </w:r>
      <w:r w:rsidR="006F4421">
        <w:t>2</w:t>
      </w:r>
      <w:r w:rsidR="007F4582">
        <w:t>9</w:t>
      </w:r>
      <w:r w:rsidRPr="00654C5B">
        <w:t xml:space="preserve"> d. Nr. T</w:t>
      </w:r>
      <w:r w:rsidR="007F4582">
        <w:t>2</w:t>
      </w:r>
      <w:r w:rsidRPr="00654C5B">
        <w:t>-</w:t>
      </w:r>
      <w:r w:rsidR="007F4582">
        <w:t>2</w:t>
      </w:r>
    </w:p>
    <w:p w14:paraId="71242B5B" w14:textId="77777777" w:rsidR="00CB16B9" w:rsidRDefault="00CB16B9" w:rsidP="00CB16B9">
      <w:pPr>
        <w:jc w:val="center"/>
      </w:pPr>
      <w:r w:rsidRPr="00654C5B">
        <w:t>Kretinga</w:t>
      </w:r>
    </w:p>
    <w:p w14:paraId="13A035AD" w14:textId="77777777" w:rsidR="00CB16B9" w:rsidRPr="000A1310" w:rsidRDefault="00CB16B9" w:rsidP="000A1310">
      <w:pPr>
        <w:rPr>
          <w:bCs/>
          <w:caps/>
        </w:rPr>
      </w:pPr>
    </w:p>
    <w:p w14:paraId="47FDA300" w14:textId="7BC3A9A6" w:rsidR="001262BB" w:rsidRDefault="00DF5C7F" w:rsidP="001262BB">
      <w:pPr>
        <w:tabs>
          <w:tab w:val="left" w:pos="0"/>
        </w:tabs>
        <w:ind w:firstLine="851"/>
        <w:jc w:val="both"/>
      </w:pPr>
      <w:r w:rsidRPr="004D1626">
        <w:rPr>
          <w:rFonts w:cs="Tahoma"/>
        </w:rPr>
        <w:t xml:space="preserve">Vadovaudamasi Lietuvos Respublikos vietos savivaldos įstatymo 15 straipsnio 2 dalies </w:t>
      </w:r>
      <w:r w:rsidR="00750FD0">
        <w:rPr>
          <w:rFonts w:cs="Tahoma"/>
        </w:rPr>
        <w:t>12</w:t>
      </w:r>
      <w:r w:rsidRPr="004D1626">
        <w:rPr>
          <w:rFonts w:cs="Tahoma"/>
        </w:rPr>
        <w:t xml:space="preserve"> punktu</w:t>
      </w:r>
      <w:r w:rsidR="00F662DA">
        <w:rPr>
          <w:rFonts w:cs="Tahoma"/>
        </w:rPr>
        <w:t>,</w:t>
      </w:r>
      <w:r w:rsidR="00750FD0">
        <w:rPr>
          <w:rFonts w:cs="Tahoma"/>
        </w:rPr>
        <w:t xml:space="preserve"> 66 straipsnio</w:t>
      </w:r>
      <w:r w:rsidR="00F662DA">
        <w:rPr>
          <w:rFonts w:cs="Tahoma"/>
        </w:rPr>
        <w:t xml:space="preserve"> 1 ir 3 dalimis</w:t>
      </w:r>
      <w:r w:rsidRPr="004D1626">
        <w:rPr>
          <w:rFonts w:cs="Tahoma"/>
        </w:rPr>
        <w:t xml:space="preserve">, Lietuvos Respublikos biudžeto sandaros įstatymo </w:t>
      </w:r>
      <w:r w:rsidRPr="00DF5C7F">
        <w:rPr>
          <w:rFonts w:cs="Tahoma"/>
        </w:rPr>
        <w:t>1</w:t>
      </w:r>
      <w:r w:rsidR="00F662DA">
        <w:rPr>
          <w:rFonts w:cs="Tahoma"/>
        </w:rPr>
        <w:t>5</w:t>
      </w:r>
      <w:r w:rsidRPr="00DF5C7F">
        <w:rPr>
          <w:rFonts w:cs="Tahoma"/>
        </w:rPr>
        <w:t xml:space="preserve"> straipsnio 1 dal</w:t>
      </w:r>
      <w:r w:rsidR="00F662DA">
        <w:rPr>
          <w:rFonts w:cs="Tahoma"/>
        </w:rPr>
        <w:t>imi, 16 straipsnio 1 dalimi</w:t>
      </w:r>
      <w:r>
        <w:rPr>
          <w:rFonts w:cs="Tahoma"/>
        </w:rPr>
        <w:t xml:space="preserve">, </w:t>
      </w:r>
      <w:r w:rsidRPr="00DF5C7F">
        <w:rPr>
          <w:rFonts w:cs="Tahoma"/>
        </w:rPr>
        <w:t xml:space="preserve">Lietuvos Respublikos fiskalinės sutarties įgyvendinimo konstitucinio įstatymo </w:t>
      </w:r>
      <w:r w:rsidR="00A62BD9">
        <w:rPr>
          <w:rFonts w:cs="Tahoma"/>
        </w:rPr>
        <w:t>5</w:t>
      </w:r>
      <w:r w:rsidRPr="00DF5C7F">
        <w:rPr>
          <w:rFonts w:cs="Tahoma"/>
        </w:rPr>
        <w:t xml:space="preserve"> straipsni</w:t>
      </w:r>
      <w:r>
        <w:rPr>
          <w:rFonts w:cs="Tahoma"/>
        </w:rPr>
        <w:t xml:space="preserve">o </w:t>
      </w:r>
      <w:r w:rsidR="00A62BD9">
        <w:rPr>
          <w:rFonts w:cs="Tahoma"/>
        </w:rPr>
        <w:t>1</w:t>
      </w:r>
      <w:r>
        <w:rPr>
          <w:rFonts w:cs="Tahoma"/>
        </w:rPr>
        <w:t xml:space="preserve"> dalimi</w:t>
      </w:r>
      <w:r w:rsidR="00F662DA">
        <w:rPr>
          <w:rFonts w:cs="Tahoma"/>
        </w:rPr>
        <w:t>, Lietuvos Respublikos 202</w:t>
      </w:r>
      <w:r w:rsidR="00A62BD9">
        <w:rPr>
          <w:rFonts w:cs="Tahoma"/>
        </w:rPr>
        <w:t>6</w:t>
      </w:r>
      <w:r w:rsidR="00C43E16">
        <w:rPr>
          <w:rFonts w:cs="Tahoma"/>
        </w:rPr>
        <w:t>–</w:t>
      </w:r>
      <w:r w:rsidR="00F662DA">
        <w:rPr>
          <w:rFonts w:cs="Tahoma"/>
        </w:rPr>
        <w:t>202</w:t>
      </w:r>
      <w:r w:rsidR="00A62BD9">
        <w:rPr>
          <w:rFonts w:cs="Tahoma"/>
        </w:rPr>
        <w:t>8</w:t>
      </w:r>
      <w:r w:rsidR="00F662DA">
        <w:rPr>
          <w:rFonts w:cs="Tahoma"/>
        </w:rPr>
        <w:t xml:space="preserve"> metų biudžeto patvirtinimo įstatymu</w:t>
      </w:r>
      <w:r w:rsidRPr="004D1626">
        <w:t xml:space="preserve">, </w:t>
      </w:r>
      <w:r w:rsidR="00CB16B9" w:rsidRPr="00E047FA">
        <w:t>Kretingos rajono savivaldybės taryba</w:t>
      </w:r>
      <w:r w:rsidR="00B81E2C" w:rsidRPr="00E047FA">
        <w:t xml:space="preserve"> </w:t>
      </w:r>
      <w:r w:rsidR="00CB16B9" w:rsidRPr="00A657C2">
        <w:rPr>
          <w:spacing w:val="60"/>
        </w:rPr>
        <w:t>nusprendži</w:t>
      </w:r>
      <w:r w:rsidR="00CB16B9" w:rsidRPr="00A657C2">
        <w:rPr>
          <w:spacing w:val="20"/>
        </w:rPr>
        <w:t>a:</w:t>
      </w:r>
    </w:p>
    <w:p w14:paraId="143C20BE" w14:textId="4ABB5D9D" w:rsidR="002D209F" w:rsidRDefault="002D209F" w:rsidP="002D209F">
      <w:pPr>
        <w:pStyle w:val="Betarp"/>
        <w:ind w:firstLine="851"/>
        <w:jc w:val="both"/>
      </w:pPr>
      <w:r>
        <w:t xml:space="preserve">1. </w:t>
      </w:r>
      <w:r w:rsidR="0095254C" w:rsidRPr="0095254C">
        <w:t xml:space="preserve">Patvirtinti Kretingos rajono savivaldybės 2026 metų biudžeto pajamas – </w:t>
      </w:r>
      <w:r w:rsidR="0095254C" w:rsidRPr="002F02AA">
        <w:rPr>
          <w:strike/>
        </w:rPr>
        <w:t>103 302 335</w:t>
      </w:r>
      <w:r w:rsidR="00293AB8">
        <w:t> 106 </w:t>
      </w:r>
      <w:r w:rsidR="00E85438">
        <w:t>256</w:t>
      </w:r>
      <w:r w:rsidR="00293AB8">
        <w:t> </w:t>
      </w:r>
      <w:r w:rsidR="00E85438">
        <w:t>833</w:t>
      </w:r>
      <w:r w:rsidR="00293AB8">
        <w:t xml:space="preserve"> </w:t>
      </w:r>
      <w:r w:rsidR="0095254C" w:rsidRPr="0095254C">
        <w:t>Eur (1 priedas), iš jų 6 178 230 Eur – metų pradžios likutį (4 priedas).</w:t>
      </w:r>
    </w:p>
    <w:p w14:paraId="7F25E83E" w14:textId="1DDECE67" w:rsidR="003C68D8" w:rsidRDefault="003C68D8" w:rsidP="002D209F">
      <w:pPr>
        <w:pStyle w:val="Betarp"/>
        <w:ind w:firstLine="851"/>
        <w:jc w:val="both"/>
        <w:rPr>
          <w:i/>
          <w:sz w:val="16"/>
        </w:rPr>
      </w:pPr>
      <w:r w:rsidRPr="003C68D8">
        <w:rPr>
          <w:i/>
          <w:sz w:val="16"/>
        </w:rPr>
        <w:t xml:space="preserve">2026 m. kovo 26 d. Kretingos rajono savivaldybės tarybos sprendimo </w:t>
      </w:r>
      <w:bookmarkStart w:id="0" w:name="n_0"/>
      <w:r w:rsidR="00005DEB" w:rsidRPr="00F5423C">
        <w:rPr>
          <w:i/>
          <w:sz w:val="16"/>
        </w:rPr>
        <w:t>Nr. T2-84</w:t>
      </w:r>
      <w:bookmarkEnd w:id="0"/>
      <w:r w:rsidRPr="003C68D8">
        <w:rPr>
          <w:i/>
          <w:sz w:val="16"/>
        </w:rPr>
        <w:t xml:space="preserve"> redakcija</w:t>
      </w:r>
    </w:p>
    <w:p w14:paraId="2E1E8686" w14:textId="25087828" w:rsidR="004D1EA2" w:rsidRDefault="004D1EA2" w:rsidP="002D209F">
      <w:pPr>
        <w:pStyle w:val="Betarp"/>
        <w:ind w:firstLine="851"/>
        <w:jc w:val="both"/>
        <w:rPr>
          <w:i/>
          <w:sz w:val="16"/>
        </w:rPr>
      </w:pPr>
      <w:r w:rsidRPr="004D1EA2">
        <w:rPr>
          <w:i/>
          <w:sz w:val="16"/>
        </w:rPr>
        <w:t xml:space="preserve">2026 m. gegužės 28 d. Kretingos rajono savivaldybės tarybos sprendimo </w:t>
      </w:r>
      <w:bookmarkStart w:id="1" w:name="n_2"/>
      <w:r w:rsidR="0086185B" w:rsidRPr="00F5423C">
        <w:rPr>
          <w:i/>
          <w:sz w:val="16"/>
        </w:rPr>
        <w:t>Nr. T2-165</w:t>
      </w:r>
      <w:bookmarkEnd w:id="1"/>
      <w:r w:rsidRPr="004D1EA2">
        <w:rPr>
          <w:i/>
          <w:sz w:val="16"/>
        </w:rPr>
        <w:t xml:space="preserve"> redakcija</w:t>
      </w:r>
    </w:p>
    <w:p w14:paraId="001F5CB4" w14:textId="0129B081" w:rsidR="00AF37FE" w:rsidRDefault="00AF37FE" w:rsidP="002D209F">
      <w:pPr>
        <w:pStyle w:val="Betarp"/>
        <w:ind w:firstLine="851"/>
        <w:jc w:val="both"/>
        <w:rPr>
          <w:i/>
          <w:sz w:val="16"/>
        </w:rPr>
      </w:pPr>
      <w:r w:rsidRPr="00AF37FE">
        <w:rPr>
          <w:i/>
          <w:sz w:val="16"/>
        </w:rPr>
        <w:t xml:space="preserve">2026 m. birželio 25 d. Kretingos rajono savivaldybės tarybos sprendimo </w:t>
      </w:r>
      <w:bookmarkStart w:id="2" w:name="n_4"/>
      <w:r w:rsidR="00F5423C" w:rsidRPr="00F5423C">
        <w:rPr>
          <w:i/>
          <w:sz w:val="16"/>
        </w:rPr>
        <w:t>Nr. T2-194</w:t>
      </w:r>
      <w:bookmarkEnd w:id="2"/>
      <w:r w:rsidRPr="00AF37FE">
        <w:rPr>
          <w:i/>
          <w:sz w:val="16"/>
        </w:rPr>
        <w:t xml:space="preserve"> redakcija</w:t>
      </w:r>
    </w:p>
    <w:p w14:paraId="2FFC512E" w14:textId="7DC326D3" w:rsidR="0095254C" w:rsidRPr="0095254C" w:rsidRDefault="0095254C" w:rsidP="002D209F">
      <w:pPr>
        <w:pStyle w:val="Betarp"/>
        <w:ind w:firstLine="851"/>
        <w:jc w:val="both"/>
        <w:rPr>
          <w:i/>
          <w:sz w:val="16"/>
        </w:rPr>
      </w:pPr>
      <w:r w:rsidRPr="0095254C">
        <w:rPr>
          <w:i/>
          <w:sz w:val="16"/>
        </w:rPr>
        <w:t xml:space="preserve">2026 m. rugpjūčio 27 d. Kretingos rajono savivaldybės tarybos sprendimo </w:t>
      </w:r>
      <w:bookmarkStart w:id="3" w:name="n_6"/>
      <w:r w:rsidRPr="0095254C">
        <w:rPr>
          <w:i/>
          <w:sz w:val="16"/>
        </w:rPr>
        <w:t xml:space="preserve">Nr. T2-218 </w:t>
      </w:r>
      <w:bookmarkEnd w:id="3"/>
      <w:r w:rsidRPr="0095254C">
        <w:rPr>
          <w:i/>
          <w:sz w:val="16"/>
        </w:rPr>
        <w:t>redakcija</w:t>
      </w:r>
    </w:p>
    <w:p w14:paraId="623480F8" w14:textId="77777777" w:rsidR="003C68D8" w:rsidRPr="003C68D8" w:rsidRDefault="003C68D8" w:rsidP="002D209F">
      <w:pPr>
        <w:pStyle w:val="Betarp"/>
        <w:ind w:firstLine="851"/>
        <w:jc w:val="both"/>
        <w:rPr>
          <w:i/>
          <w:sz w:val="16"/>
        </w:rPr>
      </w:pPr>
    </w:p>
    <w:p w14:paraId="2711F6F8" w14:textId="773352A5" w:rsidR="00B97725" w:rsidRDefault="002D209F" w:rsidP="002D209F">
      <w:pPr>
        <w:pStyle w:val="Betarp"/>
        <w:ind w:firstLine="851"/>
        <w:jc w:val="both"/>
      </w:pPr>
      <w:r>
        <w:t xml:space="preserve">2. </w:t>
      </w:r>
      <w:r w:rsidR="0095254C" w:rsidRPr="0095254C">
        <w:t xml:space="preserve">Patvirtinti Kretingos rajono savivaldybės biudžetinių įstaigų 2026 metų pajamas – </w:t>
      </w:r>
      <w:r w:rsidR="0095254C" w:rsidRPr="00293AB8">
        <w:rPr>
          <w:strike/>
        </w:rPr>
        <w:t>2 544</w:t>
      </w:r>
      <w:r w:rsidR="0095254C" w:rsidRPr="0095254C">
        <w:t xml:space="preserve"> </w:t>
      </w:r>
      <w:r w:rsidR="0095254C" w:rsidRPr="00293AB8">
        <w:rPr>
          <w:strike/>
        </w:rPr>
        <w:t>700</w:t>
      </w:r>
      <w:r w:rsidR="0095254C" w:rsidRPr="0095254C">
        <w:t xml:space="preserve"> </w:t>
      </w:r>
      <w:r w:rsidR="00293AB8">
        <w:t xml:space="preserve">2 589 700 </w:t>
      </w:r>
      <w:r w:rsidR="0095254C" w:rsidRPr="0095254C">
        <w:t>Eur (2 priedas).</w:t>
      </w:r>
    </w:p>
    <w:p w14:paraId="24C7CC59" w14:textId="1FF73DDD" w:rsidR="0095254C" w:rsidRDefault="0095254C" w:rsidP="002D209F">
      <w:pPr>
        <w:pStyle w:val="Betarp"/>
        <w:ind w:firstLine="851"/>
        <w:jc w:val="both"/>
        <w:rPr>
          <w:i/>
          <w:sz w:val="16"/>
        </w:rPr>
      </w:pPr>
      <w:r w:rsidRPr="0095254C">
        <w:rPr>
          <w:i/>
          <w:sz w:val="16"/>
        </w:rPr>
        <w:t xml:space="preserve">2026 m. rugpjūčio 27 d. Kretingos rajono savivaldybės tarybos sprendimo </w:t>
      </w:r>
      <w:bookmarkStart w:id="4" w:name="n_7"/>
      <w:r w:rsidRPr="0095254C">
        <w:rPr>
          <w:i/>
          <w:sz w:val="16"/>
        </w:rPr>
        <w:t xml:space="preserve">Nr. T2-218 </w:t>
      </w:r>
      <w:bookmarkEnd w:id="4"/>
      <w:r w:rsidRPr="0095254C">
        <w:rPr>
          <w:i/>
          <w:sz w:val="16"/>
        </w:rPr>
        <w:t>redakcija</w:t>
      </w:r>
    </w:p>
    <w:p w14:paraId="6C86D64D" w14:textId="77777777" w:rsidR="0095254C" w:rsidRPr="0095254C" w:rsidRDefault="0095254C" w:rsidP="002D209F">
      <w:pPr>
        <w:pStyle w:val="Betarp"/>
        <w:ind w:firstLine="851"/>
        <w:jc w:val="both"/>
        <w:rPr>
          <w:i/>
          <w:sz w:val="16"/>
        </w:rPr>
      </w:pPr>
    </w:p>
    <w:p w14:paraId="2519FAAA" w14:textId="5DACA969" w:rsidR="0047627F" w:rsidRDefault="002D209F" w:rsidP="0047627F">
      <w:pPr>
        <w:pStyle w:val="Betarp"/>
        <w:ind w:firstLine="851"/>
        <w:jc w:val="both"/>
      </w:pPr>
      <w:r>
        <w:t>3</w:t>
      </w:r>
      <w:r w:rsidR="00B97725" w:rsidRPr="002A1A6A">
        <w:t xml:space="preserve">. </w:t>
      </w:r>
      <w:r w:rsidR="0095254C" w:rsidRPr="0095254C">
        <w:t xml:space="preserve">Patvirtinti Kretingos rajono savivaldybės 2026 metų biudžeto asignavimus – </w:t>
      </w:r>
      <w:r w:rsidR="0095254C" w:rsidRPr="002F02AA">
        <w:rPr>
          <w:strike/>
        </w:rPr>
        <w:t>103 302 335</w:t>
      </w:r>
      <w:r w:rsidR="00293AB8">
        <w:t> 106 </w:t>
      </w:r>
      <w:r w:rsidR="00E85438">
        <w:t>256</w:t>
      </w:r>
      <w:r w:rsidR="00293AB8">
        <w:t> </w:t>
      </w:r>
      <w:r w:rsidR="00E85438">
        <w:t>833</w:t>
      </w:r>
      <w:r w:rsidR="00293AB8">
        <w:t xml:space="preserve"> </w:t>
      </w:r>
      <w:r w:rsidR="0095254C" w:rsidRPr="0095254C">
        <w:t>Eur (3 priedas).</w:t>
      </w:r>
    </w:p>
    <w:p w14:paraId="5A8BD694" w14:textId="3034CB5D" w:rsidR="003C68D8" w:rsidRDefault="003C68D8" w:rsidP="0047627F">
      <w:pPr>
        <w:pStyle w:val="Betarp"/>
        <w:ind w:firstLine="851"/>
        <w:jc w:val="both"/>
        <w:rPr>
          <w:i/>
          <w:sz w:val="16"/>
        </w:rPr>
      </w:pPr>
      <w:r w:rsidRPr="003C68D8">
        <w:rPr>
          <w:i/>
          <w:sz w:val="16"/>
        </w:rPr>
        <w:t xml:space="preserve">2026 m. kovo 26 d. Kretingos rajono savivaldybės tarybos sprendimo </w:t>
      </w:r>
      <w:bookmarkStart w:id="5" w:name="n_1"/>
      <w:r w:rsidR="00005DEB" w:rsidRPr="00F5423C">
        <w:rPr>
          <w:i/>
          <w:sz w:val="16"/>
        </w:rPr>
        <w:t>Nr. T2-84</w:t>
      </w:r>
      <w:bookmarkEnd w:id="5"/>
      <w:r w:rsidRPr="003C68D8">
        <w:rPr>
          <w:i/>
          <w:sz w:val="16"/>
        </w:rPr>
        <w:t xml:space="preserve"> redakcija</w:t>
      </w:r>
    </w:p>
    <w:p w14:paraId="086C3526" w14:textId="13E0DC22" w:rsidR="003C68D8" w:rsidRDefault="004D1EA2" w:rsidP="0047627F">
      <w:pPr>
        <w:pStyle w:val="Betarp"/>
        <w:ind w:firstLine="851"/>
        <w:jc w:val="both"/>
        <w:rPr>
          <w:i/>
          <w:sz w:val="16"/>
        </w:rPr>
      </w:pPr>
      <w:r w:rsidRPr="004D1EA2">
        <w:rPr>
          <w:i/>
          <w:sz w:val="16"/>
        </w:rPr>
        <w:t xml:space="preserve">2026 m. gegužės 28 d. Kretingos rajono savivaldybės tarybos sprendimo </w:t>
      </w:r>
      <w:bookmarkStart w:id="6" w:name="n_3"/>
      <w:r w:rsidR="0086185B" w:rsidRPr="00F5423C">
        <w:rPr>
          <w:i/>
          <w:sz w:val="16"/>
        </w:rPr>
        <w:t>Nr. T2-165</w:t>
      </w:r>
      <w:bookmarkEnd w:id="6"/>
      <w:r w:rsidRPr="004D1EA2">
        <w:rPr>
          <w:i/>
          <w:sz w:val="16"/>
        </w:rPr>
        <w:t xml:space="preserve"> redakcija</w:t>
      </w:r>
    </w:p>
    <w:p w14:paraId="581AB645" w14:textId="3966BE75" w:rsidR="00AF37FE" w:rsidRDefault="00AF37FE" w:rsidP="0047627F">
      <w:pPr>
        <w:pStyle w:val="Betarp"/>
        <w:ind w:firstLine="851"/>
        <w:jc w:val="both"/>
        <w:rPr>
          <w:i/>
          <w:sz w:val="16"/>
        </w:rPr>
      </w:pPr>
      <w:r w:rsidRPr="00AF37FE">
        <w:rPr>
          <w:i/>
          <w:sz w:val="16"/>
        </w:rPr>
        <w:t xml:space="preserve">2026 m. birželio 25 d. Kretingos rajono savivaldybės tarybos sprendimo </w:t>
      </w:r>
      <w:bookmarkStart w:id="7" w:name="n_5"/>
      <w:r w:rsidR="00F5423C" w:rsidRPr="00F5423C">
        <w:rPr>
          <w:i/>
          <w:sz w:val="16"/>
        </w:rPr>
        <w:t>Nr. T2-194</w:t>
      </w:r>
      <w:bookmarkEnd w:id="7"/>
      <w:r w:rsidRPr="00AF37FE">
        <w:rPr>
          <w:i/>
          <w:sz w:val="16"/>
        </w:rPr>
        <w:t xml:space="preserve"> redakcija</w:t>
      </w:r>
    </w:p>
    <w:p w14:paraId="71CA5116" w14:textId="7995B06D" w:rsidR="0095254C" w:rsidRPr="0095254C" w:rsidRDefault="0095254C" w:rsidP="0047627F">
      <w:pPr>
        <w:pStyle w:val="Betarp"/>
        <w:ind w:firstLine="851"/>
        <w:jc w:val="both"/>
        <w:rPr>
          <w:i/>
          <w:sz w:val="16"/>
        </w:rPr>
      </w:pPr>
      <w:r w:rsidRPr="0095254C">
        <w:rPr>
          <w:i/>
          <w:sz w:val="16"/>
        </w:rPr>
        <w:t xml:space="preserve">2026 m. rugpjūčio 27 d. Kretingos rajono savivaldybės tarybos sprendimo </w:t>
      </w:r>
      <w:bookmarkStart w:id="8" w:name="n_8"/>
      <w:r w:rsidRPr="0095254C">
        <w:rPr>
          <w:i/>
          <w:sz w:val="16"/>
        </w:rPr>
        <w:t xml:space="preserve">Nr. T2-218 </w:t>
      </w:r>
      <w:bookmarkEnd w:id="8"/>
      <w:r w:rsidRPr="0095254C">
        <w:rPr>
          <w:i/>
          <w:sz w:val="16"/>
        </w:rPr>
        <w:t>redakcija</w:t>
      </w:r>
    </w:p>
    <w:p w14:paraId="51DF3B2B" w14:textId="77777777" w:rsidR="004D1EA2" w:rsidRPr="004D1EA2" w:rsidRDefault="004D1EA2" w:rsidP="0047627F">
      <w:pPr>
        <w:pStyle w:val="Betarp"/>
        <w:ind w:firstLine="851"/>
        <w:jc w:val="both"/>
        <w:rPr>
          <w:i/>
          <w:sz w:val="16"/>
        </w:rPr>
      </w:pPr>
    </w:p>
    <w:p w14:paraId="072ABDC2" w14:textId="47343A31" w:rsidR="002D209F" w:rsidRDefault="002D209F" w:rsidP="002D209F">
      <w:pPr>
        <w:ind w:firstLine="851"/>
        <w:jc w:val="both"/>
        <w:rPr>
          <w:color w:val="000000"/>
        </w:rPr>
      </w:pPr>
      <w:r>
        <w:t>4</w:t>
      </w:r>
      <w:r w:rsidRPr="0047627F">
        <w:t xml:space="preserve">. </w:t>
      </w:r>
      <w:r w:rsidRPr="0047627F">
        <w:rPr>
          <w:color w:val="000000"/>
        </w:rPr>
        <w:t>Nustatyti 202</w:t>
      </w:r>
      <w:r w:rsidR="00A62BD9">
        <w:rPr>
          <w:color w:val="000000"/>
        </w:rPr>
        <w:t>6</w:t>
      </w:r>
      <w:r w:rsidRPr="0047627F">
        <w:rPr>
          <w:color w:val="000000"/>
        </w:rPr>
        <w:t xml:space="preserve"> metais Kretingos rajono savivaldybės mero rezervą – 1</w:t>
      </w:r>
      <w:r w:rsidR="00A62BD9">
        <w:rPr>
          <w:color w:val="000000"/>
        </w:rPr>
        <w:t>4</w:t>
      </w:r>
      <w:r w:rsidRPr="0047627F">
        <w:rPr>
          <w:color w:val="000000"/>
        </w:rPr>
        <w:t>0 000 Eur.</w:t>
      </w:r>
    </w:p>
    <w:p w14:paraId="24BB63C1" w14:textId="0510168F" w:rsidR="0047627F" w:rsidRDefault="002D209F" w:rsidP="0047627F">
      <w:pPr>
        <w:ind w:firstLine="851"/>
        <w:jc w:val="both"/>
      </w:pPr>
      <w:r>
        <w:t>5</w:t>
      </w:r>
      <w:r w:rsidR="0047627F">
        <w:t>. Nustatyti 202</w:t>
      </w:r>
      <w:r w:rsidR="008C53E3">
        <w:t>6</w:t>
      </w:r>
      <w:r w:rsidR="0047627F">
        <w:t xml:space="preserve"> metais planuojamą metinę įsiskolinimų (mokėtinų sumų, išskyrus sumas paskoloms grąžinti) pokyčio sumą lygią 0 Eur.</w:t>
      </w:r>
    </w:p>
    <w:p w14:paraId="05169893" w14:textId="6EB966CF" w:rsidR="0047627F" w:rsidRPr="009073B2" w:rsidRDefault="002D209F" w:rsidP="009073B2">
      <w:pPr>
        <w:ind w:firstLine="851"/>
        <w:jc w:val="both"/>
      </w:pPr>
      <w:r>
        <w:t>6</w:t>
      </w:r>
      <w:r w:rsidR="0047627F" w:rsidRPr="009073B2">
        <w:t xml:space="preserve">. Patvirtinti </w:t>
      </w:r>
      <w:r w:rsidR="009073B2" w:rsidRPr="009073B2">
        <w:t>Kretingos</w:t>
      </w:r>
      <w:r w:rsidR="0047627F" w:rsidRPr="009073B2">
        <w:t xml:space="preserve"> rajono savivaldybės biudžeto rodiklius 202</w:t>
      </w:r>
      <w:r w:rsidR="008C53E3">
        <w:t>7</w:t>
      </w:r>
      <w:r w:rsidR="0047627F" w:rsidRPr="009073B2">
        <w:t xml:space="preserve"> ir 202</w:t>
      </w:r>
      <w:r w:rsidR="008C53E3">
        <w:t>8</w:t>
      </w:r>
      <w:r w:rsidR="0047627F" w:rsidRPr="009073B2">
        <w:t xml:space="preserve"> metams:</w:t>
      </w:r>
    </w:p>
    <w:p w14:paraId="4EE7F9B2" w14:textId="22971B7C" w:rsidR="0047627F" w:rsidRPr="0032322D" w:rsidRDefault="002D209F" w:rsidP="009073B2">
      <w:pPr>
        <w:pStyle w:val="Betarp"/>
        <w:ind w:firstLine="851"/>
        <w:jc w:val="both"/>
      </w:pPr>
      <w:r>
        <w:t>6</w:t>
      </w:r>
      <w:r w:rsidR="0047627F">
        <w:t>.1. Bendra 202</w:t>
      </w:r>
      <w:r w:rsidR="008C53E3">
        <w:t>7</w:t>
      </w:r>
      <w:r w:rsidR="00B97725">
        <w:t xml:space="preserve"> metų</w:t>
      </w:r>
      <w:r w:rsidR="0047627F">
        <w:t xml:space="preserve"> planuojama pajamų</w:t>
      </w:r>
      <w:r w:rsidR="00B97725">
        <w:t xml:space="preserve"> ir asignavimų</w:t>
      </w:r>
      <w:r w:rsidR="0047627F">
        <w:t xml:space="preserve"> suma – </w:t>
      </w:r>
      <w:r w:rsidR="00046CD7">
        <w:t>108 008 680</w:t>
      </w:r>
      <w:r w:rsidR="0047627F" w:rsidRPr="0032322D">
        <w:t xml:space="preserve"> Eur;</w:t>
      </w:r>
    </w:p>
    <w:p w14:paraId="56290095" w14:textId="3DA54D15" w:rsidR="0047627F" w:rsidRPr="0032322D" w:rsidRDefault="002D209F" w:rsidP="009073B2">
      <w:pPr>
        <w:pStyle w:val="Betarp"/>
        <w:ind w:firstLine="851"/>
        <w:jc w:val="both"/>
      </w:pPr>
      <w:r>
        <w:t>6</w:t>
      </w:r>
      <w:r w:rsidR="0047627F" w:rsidRPr="0032322D">
        <w:t>.</w:t>
      </w:r>
      <w:r w:rsidR="0081066F" w:rsidRPr="0032322D">
        <w:t>2</w:t>
      </w:r>
      <w:r w:rsidR="0047627F" w:rsidRPr="0032322D">
        <w:t xml:space="preserve">. Bendra </w:t>
      </w:r>
      <w:r w:rsidR="0081066F" w:rsidRPr="0032322D">
        <w:t>202</w:t>
      </w:r>
      <w:r w:rsidR="008C53E3">
        <w:t>8</w:t>
      </w:r>
      <w:r w:rsidR="0047627F" w:rsidRPr="0032322D">
        <w:t xml:space="preserve"> metų planuojama</w:t>
      </w:r>
      <w:r w:rsidR="00B97725" w:rsidRPr="0032322D">
        <w:t xml:space="preserve"> pajamų ir</w:t>
      </w:r>
      <w:r w:rsidR="0047627F" w:rsidRPr="0032322D">
        <w:t xml:space="preserve"> asignavimų suma – </w:t>
      </w:r>
      <w:r w:rsidR="00046CD7">
        <w:t>108 046 180</w:t>
      </w:r>
      <w:r w:rsidR="0047627F" w:rsidRPr="0032322D">
        <w:t xml:space="preserve"> Eur</w:t>
      </w:r>
      <w:r w:rsidR="00B97725" w:rsidRPr="0032322D">
        <w:t>.</w:t>
      </w:r>
    </w:p>
    <w:p w14:paraId="1E36ADF8" w14:textId="0AA6925F" w:rsidR="0047627F" w:rsidRPr="0047627F" w:rsidRDefault="002D209F" w:rsidP="0047627F">
      <w:pPr>
        <w:pStyle w:val="Betarp"/>
        <w:ind w:firstLine="851"/>
        <w:jc w:val="both"/>
      </w:pPr>
      <w:r>
        <w:t>7</w:t>
      </w:r>
      <w:r w:rsidR="0047627F" w:rsidRPr="0047627F">
        <w:t>. Nustatyti, kad asignavimų valdytojai Lietuvos Respublikos įstatymų nustatyta tvarka atsako už vadovaujamų ir pavaldžių institucijų</w:t>
      </w:r>
      <w:r w:rsidR="0047627F">
        <w:t xml:space="preserve"> ar įstaigų</w:t>
      </w:r>
      <w:r w:rsidR="0047627F" w:rsidRPr="0047627F">
        <w:t xml:space="preserve"> biudžeto išlaidų vykdymą, neviršija pagal kiekvieną programą patvirtintų asignavimų.</w:t>
      </w:r>
    </w:p>
    <w:p w14:paraId="22790D10" w14:textId="4EF5C658" w:rsidR="0047627F" w:rsidRPr="0047627F" w:rsidRDefault="002D209F" w:rsidP="0047627F">
      <w:pPr>
        <w:ind w:firstLine="851"/>
        <w:jc w:val="both"/>
      </w:pPr>
      <w:r>
        <w:t>8</w:t>
      </w:r>
      <w:r w:rsidR="0047627F">
        <w:t xml:space="preserve">. </w:t>
      </w:r>
      <w:r w:rsidR="00A62BD9">
        <w:t>Nustatyti, kad</w:t>
      </w:r>
      <w:r w:rsidR="0047627F" w:rsidRPr="0047627F">
        <w:t xml:space="preserve"> š</w:t>
      </w:r>
      <w:r w:rsidR="00A62BD9">
        <w:t>is</w:t>
      </w:r>
      <w:r w:rsidR="0047627F" w:rsidRPr="0047627F">
        <w:t xml:space="preserve"> sprendim</w:t>
      </w:r>
      <w:r w:rsidR="00A62BD9">
        <w:t>as skelbiamas</w:t>
      </w:r>
      <w:r w:rsidR="0047627F" w:rsidRPr="0047627F">
        <w:t xml:space="preserve"> Teisės aktų registre ir savivaldybės interneto svetainėje.</w:t>
      </w:r>
    </w:p>
    <w:p w14:paraId="093EF2F6" w14:textId="77777777" w:rsidR="0047627F" w:rsidRDefault="0047627F" w:rsidP="00C43E16">
      <w:pPr>
        <w:jc w:val="both"/>
      </w:pPr>
    </w:p>
    <w:p w14:paraId="4B5CC271" w14:textId="77777777" w:rsidR="00A657C2" w:rsidRDefault="00A657C2" w:rsidP="00C43E16">
      <w:pPr>
        <w:jc w:val="both"/>
      </w:pPr>
    </w:p>
    <w:p w14:paraId="716928F0" w14:textId="486837D9" w:rsidR="007A65CA" w:rsidRPr="00825754" w:rsidRDefault="00A657C2" w:rsidP="00A657C2">
      <w:pPr>
        <w:tabs>
          <w:tab w:val="right" w:pos="9638"/>
        </w:tabs>
      </w:pPr>
      <w:r>
        <w:t>Savivaldybės meras</w:t>
      </w:r>
      <w:r>
        <w:tab/>
        <w:t xml:space="preserve">Antanas Kalnius </w:t>
      </w:r>
    </w:p>
    <w:p w14:paraId="602C8D4F" w14:textId="77777777" w:rsidR="002D209F" w:rsidRDefault="002D209F" w:rsidP="00071ADA">
      <w:pPr>
        <w:jc w:val="both"/>
        <w:rPr>
          <w:bCs/>
        </w:rPr>
      </w:pPr>
    </w:p>
    <w:p w14:paraId="1B09D0A2" w14:textId="77777777" w:rsidR="00AA6B04" w:rsidRDefault="00AA6B04" w:rsidP="00071ADA">
      <w:pPr>
        <w:jc w:val="both"/>
        <w:rPr>
          <w:bCs/>
        </w:rPr>
      </w:pPr>
    </w:p>
    <w:p w14:paraId="4B27448B" w14:textId="39AF7994" w:rsidR="00B11F2A" w:rsidRDefault="00AA6B04" w:rsidP="00BC0E0D">
      <w:pPr>
        <w:tabs>
          <w:tab w:val="left" w:pos="5245"/>
        </w:tabs>
      </w:pPr>
      <w:r>
        <w:t>A</w:t>
      </w:r>
      <w:r w:rsidR="00B35E8B">
        <w:t>lma Rumbutienė</w:t>
      </w:r>
      <w:r w:rsidR="00EC5253">
        <w:rPr>
          <w:rFonts w:eastAsia="Calibri"/>
          <w:lang w:val="pt-BR" w:eastAsia="en-US"/>
        </w:rPr>
        <w:t xml:space="preserve"> </w:t>
      </w:r>
    </w:p>
    <w:sectPr w:rsidR="00B11F2A" w:rsidSect="009020CB">
      <w:headerReference w:type="default" r:id="rId9"/>
      <w:headerReference w:type="first" r:id="rId10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99382" w14:textId="77777777" w:rsidR="00454792" w:rsidRDefault="00454792" w:rsidP="00F91E49">
      <w:r>
        <w:separator/>
      </w:r>
    </w:p>
  </w:endnote>
  <w:endnote w:type="continuationSeparator" w:id="0">
    <w:p w14:paraId="354402E2" w14:textId="77777777" w:rsidR="00454792" w:rsidRDefault="00454792" w:rsidP="00F91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05D3D" w14:textId="77777777" w:rsidR="00454792" w:rsidRDefault="00454792" w:rsidP="00F91E49">
      <w:r>
        <w:separator/>
      </w:r>
    </w:p>
  </w:footnote>
  <w:footnote w:type="continuationSeparator" w:id="0">
    <w:p w14:paraId="76297079" w14:textId="77777777" w:rsidR="00454792" w:rsidRDefault="00454792" w:rsidP="00F91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1527015"/>
      <w:docPartObj>
        <w:docPartGallery w:val="Page Numbers (Top of Page)"/>
        <w:docPartUnique/>
      </w:docPartObj>
    </w:sdtPr>
    <w:sdtEndPr/>
    <w:sdtContent>
      <w:p w14:paraId="54D0D67C" w14:textId="77777777" w:rsidR="009020CB" w:rsidRDefault="009020C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C123F8" w14:textId="77777777" w:rsidR="009020CB" w:rsidRDefault="009020C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28008" w14:textId="2281F7D0" w:rsidR="0078627D" w:rsidRDefault="0078627D">
    <w:pPr>
      <w:pStyle w:val="Antrats"/>
    </w:pPr>
    <w:r>
      <w:tab/>
      <w:t xml:space="preserve">                                                                                                               Projekto lyginamasis variantas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5631A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682245"/>
    <w:multiLevelType w:val="hybridMultilevel"/>
    <w:tmpl w:val="2AD0BFAA"/>
    <w:lvl w:ilvl="0" w:tplc="E1541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F7565"/>
    <w:multiLevelType w:val="hybridMultilevel"/>
    <w:tmpl w:val="8BE2F5D0"/>
    <w:lvl w:ilvl="0" w:tplc="E1EA92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0FC4FF5"/>
    <w:multiLevelType w:val="hybridMultilevel"/>
    <w:tmpl w:val="E690E47E"/>
    <w:lvl w:ilvl="0" w:tplc="4C82A6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6DE79A2"/>
    <w:multiLevelType w:val="multilevel"/>
    <w:tmpl w:val="1CBA7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0615D"/>
    <w:multiLevelType w:val="hybridMultilevel"/>
    <w:tmpl w:val="82DA6EAA"/>
    <w:lvl w:ilvl="0" w:tplc="B4FCCAE0">
      <w:start w:val="1"/>
      <w:numFmt w:val="decimal"/>
      <w:lvlText w:val="%1."/>
      <w:lvlJc w:val="left"/>
      <w:pPr>
        <w:ind w:left="144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1" w:hanging="360"/>
      </w:pPr>
    </w:lvl>
    <w:lvl w:ilvl="2" w:tplc="0427001B" w:tentative="1">
      <w:start w:val="1"/>
      <w:numFmt w:val="lowerRoman"/>
      <w:lvlText w:val="%3."/>
      <w:lvlJc w:val="right"/>
      <w:pPr>
        <w:ind w:left="2881" w:hanging="180"/>
      </w:pPr>
    </w:lvl>
    <w:lvl w:ilvl="3" w:tplc="0427000F" w:tentative="1">
      <w:start w:val="1"/>
      <w:numFmt w:val="decimal"/>
      <w:lvlText w:val="%4."/>
      <w:lvlJc w:val="left"/>
      <w:pPr>
        <w:ind w:left="3601" w:hanging="360"/>
      </w:pPr>
    </w:lvl>
    <w:lvl w:ilvl="4" w:tplc="04270019" w:tentative="1">
      <w:start w:val="1"/>
      <w:numFmt w:val="lowerLetter"/>
      <w:lvlText w:val="%5."/>
      <w:lvlJc w:val="left"/>
      <w:pPr>
        <w:ind w:left="4321" w:hanging="360"/>
      </w:pPr>
    </w:lvl>
    <w:lvl w:ilvl="5" w:tplc="0427001B" w:tentative="1">
      <w:start w:val="1"/>
      <w:numFmt w:val="lowerRoman"/>
      <w:lvlText w:val="%6."/>
      <w:lvlJc w:val="right"/>
      <w:pPr>
        <w:ind w:left="5041" w:hanging="180"/>
      </w:pPr>
    </w:lvl>
    <w:lvl w:ilvl="6" w:tplc="0427000F" w:tentative="1">
      <w:start w:val="1"/>
      <w:numFmt w:val="decimal"/>
      <w:lvlText w:val="%7."/>
      <w:lvlJc w:val="left"/>
      <w:pPr>
        <w:ind w:left="5761" w:hanging="360"/>
      </w:pPr>
    </w:lvl>
    <w:lvl w:ilvl="7" w:tplc="04270019" w:tentative="1">
      <w:start w:val="1"/>
      <w:numFmt w:val="lowerLetter"/>
      <w:lvlText w:val="%8."/>
      <w:lvlJc w:val="left"/>
      <w:pPr>
        <w:ind w:left="6481" w:hanging="360"/>
      </w:pPr>
    </w:lvl>
    <w:lvl w:ilvl="8" w:tplc="0427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7" w15:restartNumberingAfterBreak="0">
    <w:nsid w:val="1FCA372A"/>
    <w:multiLevelType w:val="multilevel"/>
    <w:tmpl w:val="0266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B01E6"/>
    <w:multiLevelType w:val="hybridMultilevel"/>
    <w:tmpl w:val="A02AD740"/>
    <w:lvl w:ilvl="0" w:tplc="E0EED054">
      <w:start w:val="1"/>
      <w:numFmt w:val="decimal"/>
      <w:lvlText w:val="%1."/>
      <w:lvlJc w:val="left"/>
      <w:pPr>
        <w:ind w:left="144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161" w:hanging="360"/>
      </w:pPr>
    </w:lvl>
    <w:lvl w:ilvl="2" w:tplc="0427001B" w:tentative="1">
      <w:start w:val="1"/>
      <w:numFmt w:val="lowerRoman"/>
      <w:lvlText w:val="%3."/>
      <w:lvlJc w:val="right"/>
      <w:pPr>
        <w:ind w:left="2881" w:hanging="180"/>
      </w:pPr>
    </w:lvl>
    <w:lvl w:ilvl="3" w:tplc="0427000F" w:tentative="1">
      <w:start w:val="1"/>
      <w:numFmt w:val="decimal"/>
      <w:lvlText w:val="%4."/>
      <w:lvlJc w:val="left"/>
      <w:pPr>
        <w:ind w:left="3601" w:hanging="360"/>
      </w:pPr>
    </w:lvl>
    <w:lvl w:ilvl="4" w:tplc="04270019" w:tentative="1">
      <w:start w:val="1"/>
      <w:numFmt w:val="lowerLetter"/>
      <w:lvlText w:val="%5."/>
      <w:lvlJc w:val="left"/>
      <w:pPr>
        <w:ind w:left="4321" w:hanging="360"/>
      </w:pPr>
    </w:lvl>
    <w:lvl w:ilvl="5" w:tplc="0427001B" w:tentative="1">
      <w:start w:val="1"/>
      <w:numFmt w:val="lowerRoman"/>
      <w:lvlText w:val="%6."/>
      <w:lvlJc w:val="right"/>
      <w:pPr>
        <w:ind w:left="5041" w:hanging="180"/>
      </w:pPr>
    </w:lvl>
    <w:lvl w:ilvl="6" w:tplc="0427000F" w:tentative="1">
      <w:start w:val="1"/>
      <w:numFmt w:val="decimal"/>
      <w:lvlText w:val="%7."/>
      <w:lvlJc w:val="left"/>
      <w:pPr>
        <w:ind w:left="5761" w:hanging="360"/>
      </w:pPr>
    </w:lvl>
    <w:lvl w:ilvl="7" w:tplc="04270019" w:tentative="1">
      <w:start w:val="1"/>
      <w:numFmt w:val="lowerLetter"/>
      <w:lvlText w:val="%8."/>
      <w:lvlJc w:val="left"/>
      <w:pPr>
        <w:ind w:left="6481" w:hanging="360"/>
      </w:pPr>
    </w:lvl>
    <w:lvl w:ilvl="8" w:tplc="0427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9" w15:restartNumberingAfterBreak="0">
    <w:nsid w:val="291674E4"/>
    <w:multiLevelType w:val="hybridMultilevel"/>
    <w:tmpl w:val="335A4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F6EE3"/>
    <w:multiLevelType w:val="hybridMultilevel"/>
    <w:tmpl w:val="737A86A2"/>
    <w:lvl w:ilvl="0" w:tplc="C4C8C2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7233A37"/>
    <w:multiLevelType w:val="multilevel"/>
    <w:tmpl w:val="0D48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8D575E"/>
    <w:multiLevelType w:val="multilevel"/>
    <w:tmpl w:val="0AE2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F41181"/>
    <w:multiLevelType w:val="hybridMultilevel"/>
    <w:tmpl w:val="299A50D2"/>
    <w:lvl w:ilvl="0" w:tplc="C39491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D472496"/>
    <w:multiLevelType w:val="hybridMultilevel"/>
    <w:tmpl w:val="0C046A7C"/>
    <w:lvl w:ilvl="0" w:tplc="46CA2E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8E30D18"/>
    <w:multiLevelType w:val="multilevel"/>
    <w:tmpl w:val="F18A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1E6208"/>
    <w:multiLevelType w:val="multilevel"/>
    <w:tmpl w:val="7D0476D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7" w15:restartNumberingAfterBreak="0">
    <w:nsid w:val="6BA72C39"/>
    <w:multiLevelType w:val="hybridMultilevel"/>
    <w:tmpl w:val="FCA8524C"/>
    <w:lvl w:ilvl="0" w:tplc="C70A841E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78146178"/>
    <w:multiLevelType w:val="multilevel"/>
    <w:tmpl w:val="FAE8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5B66B8"/>
    <w:multiLevelType w:val="hybridMultilevel"/>
    <w:tmpl w:val="5D6C613A"/>
    <w:lvl w:ilvl="0" w:tplc="9B44E6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C0C38B8"/>
    <w:multiLevelType w:val="hybridMultilevel"/>
    <w:tmpl w:val="3E64D92E"/>
    <w:lvl w:ilvl="0" w:tplc="D6DC3B1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101027783">
    <w:abstractNumId w:val="0"/>
  </w:num>
  <w:num w:numId="2" w16cid:durableId="3584331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6607164">
    <w:abstractNumId w:val="6"/>
  </w:num>
  <w:num w:numId="4" w16cid:durableId="354310931">
    <w:abstractNumId w:val="8"/>
  </w:num>
  <w:num w:numId="5" w16cid:durableId="1399286640">
    <w:abstractNumId w:val="17"/>
  </w:num>
  <w:num w:numId="6" w16cid:durableId="2013336478">
    <w:abstractNumId w:val="19"/>
  </w:num>
  <w:num w:numId="7" w16cid:durableId="360283620">
    <w:abstractNumId w:val="16"/>
  </w:num>
  <w:num w:numId="8" w16cid:durableId="371005171">
    <w:abstractNumId w:val="3"/>
  </w:num>
  <w:num w:numId="9" w16cid:durableId="1571385091">
    <w:abstractNumId w:val="2"/>
  </w:num>
  <w:num w:numId="10" w16cid:durableId="1947275568">
    <w:abstractNumId w:val="14"/>
  </w:num>
  <w:num w:numId="11" w16cid:durableId="1160078478">
    <w:abstractNumId w:val="20"/>
  </w:num>
  <w:num w:numId="12" w16cid:durableId="1211189933">
    <w:abstractNumId w:val="4"/>
  </w:num>
  <w:num w:numId="13" w16cid:durableId="108547075">
    <w:abstractNumId w:val="13"/>
  </w:num>
  <w:num w:numId="14" w16cid:durableId="999431045">
    <w:abstractNumId w:val="12"/>
  </w:num>
  <w:num w:numId="15" w16cid:durableId="1596935056">
    <w:abstractNumId w:val="15"/>
  </w:num>
  <w:num w:numId="16" w16cid:durableId="2000383637">
    <w:abstractNumId w:val="7"/>
  </w:num>
  <w:num w:numId="17" w16cid:durableId="1840536967">
    <w:abstractNumId w:val="5"/>
  </w:num>
  <w:num w:numId="18" w16cid:durableId="1517159390">
    <w:abstractNumId w:val="11"/>
  </w:num>
  <w:num w:numId="19" w16cid:durableId="640503609">
    <w:abstractNumId w:val="18"/>
  </w:num>
  <w:num w:numId="20" w16cid:durableId="628515517">
    <w:abstractNumId w:val="9"/>
  </w:num>
  <w:num w:numId="21" w16cid:durableId="1187633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B06"/>
    <w:rsid w:val="000010E0"/>
    <w:rsid w:val="00001E87"/>
    <w:rsid w:val="00005DEB"/>
    <w:rsid w:val="000069CD"/>
    <w:rsid w:val="000106EB"/>
    <w:rsid w:val="000110E9"/>
    <w:rsid w:val="0001160B"/>
    <w:rsid w:val="00014D0F"/>
    <w:rsid w:val="00016D07"/>
    <w:rsid w:val="00024816"/>
    <w:rsid w:val="00024950"/>
    <w:rsid w:val="00025C2E"/>
    <w:rsid w:val="000270A3"/>
    <w:rsid w:val="000304AF"/>
    <w:rsid w:val="00032381"/>
    <w:rsid w:val="00034F27"/>
    <w:rsid w:val="00045903"/>
    <w:rsid w:val="00046CD7"/>
    <w:rsid w:val="00047A40"/>
    <w:rsid w:val="00060D04"/>
    <w:rsid w:val="0007154E"/>
    <w:rsid w:val="00071ADA"/>
    <w:rsid w:val="00073523"/>
    <w:rsid w:val="00076A2F"/>
    <w:rsid w:val="00086FEE"/>
    <w:rsid w:val="00091BE3"/>
    <w:rsid w:val="000925F5"/>
    <w:rsid w:val="00092F8E"/>
    <w:rsid w:val="000971C0"/>
    <w:rsid w:val="000A1310"/>
    <w:rsid w:val="000A25E5"/>
    <w:rsid w:val="000A2B84"/>
    <w:rsid w:val="000B256A"/>
    <w:rsid w:val="000B3FD4"/>
    <w:rsid w:val="000D0F58"/>
    <w:rsid w:val="000D1899"/>
    <w:rsid w:val="000D6DBE"/>
    <w:rsid w:val="000F0792"/>
    <w:rsid w:val="000F1C1B"/>
    <w:rsid w:val="000F5CE3"/>
    <w:rsid w:val="000F73A6"/>
    <w:rsid w:val="00101A16"/>
    <w:rsid w:val="00107F2A"/>
    <w:rsid w:val="00112442"/>
    <w:rsid w:val="00124457"/>
    <w:rsid w:val="001262BB"/>
    <w:rsid w:val="0013720E"/>
    <w:rsid w:val="00142431"/>
    <w:rsid w:val="001424BF"/>
    <w:rsid w:val="00143D51"/>
    <w:rsid w:val="001452DE"/>
    <w:rsid w:val="00150598"/>
    <w:rsid w:val="00160BA3"/>
    <w:rsid w:val="00162906"/>
    <w:rsid w:val="00163E00"/>
    <w:rsid w:val="00170450"/>
    <w:rsid w:val="001738BA"/>
    <w:rsid w:val="001739BF"/>
    <w:rsid w:val="00173A61"/>
    <w:rsid w:val="00175261"/>
    <w:rsid w:val="001847F2"/>
    <w:rsid w:val="00192905"/>
    <w:rsid w:val="001939FD"/>
    <w:rsid w:val="00195DF6"/>
    <w:rsid w:val="001970B1"/>
    <w:rsid w:val="001A4AF7"/>
    <w:rsid w:val="001B1090"/>
    <w:rsid w:val="001B4992"/>
    <w:rsid w:val="001C3DE4"/>
    <w:rsid w:val="001C7383"/>
    <w:rsid w:val="001D12A4"/>
    <w:rsid w:val="001E08AE"/>
    <w:rsid w:val="001E0ABA"/>
    <w:rsid w:val="001E248E"/>
    <w:rsid w:val="001F206A"/>
    <w:rsid w:val="001F2803"/>
    <w:rsid w:val="001F454D"/>
    <w:rsid w:val="001F7E17"/>
    <w:rsid w:val="00200F60"/>
    <w:rsid w:val="002019E7"/>
    <w:rsid w:val="00201D48"/>
    <w:rsid w:val="0020370F"/>
    <w:rsid w:val="0020798A"/>
    <w:rsid w:val="002131FD"/>
    <w:rsid w:val="00214AD5"/>
    <w:rsid w:val="00220DEB"/>
    <w:rsid w:val="0022404F"/>
    <w:rsid w:val="00227850"/>
    <w:rsid w:val="00230879"/>
    <w:rsid w:val="00236358"/>
    <w:rsid w:val="00237344"/>
    <w:rsid w:val="00240223"/>
    <w:rsid w:val="00250765"/>
    <w:rsid w:val="002528E8"/>
    <w:rsid w:val="002557FE"/>
    <w:rsid w:val="00266627"/>
    <w:rsid w:val="002721EA"/>
    <w:rsid w:val="00275800"/>
    <w:rsid w:val="00283B9B"/>
    <w:rsid w:val="00290A2C"/>
    <w:rsid w:val="0029177B"/>
    <w:rsid w:val="00293AB8"/>
    <w:rsid w:val="002944FC"/>
    <w:rsid w:val="00297EE0"/>
    <w:rsid w:val="002A087B"/>
    <w:rsid w:val="002A1A6A"/>
    <w:rsid w:val="002B258A"/>
    <w:rsid w:val="002B2BB2"/>
    <w:rsid w:val="002B31AF"/>
    <w:rsid w:val="002B4843"/>
    <w:rsid w:val="002C062E"/>
    <w:rsid w:val="002C4C89"/>
    <w:rsid w:val="002D0C0D"/>
    <w:rsid w:val="002D209F"/>
    <w:rsid w:val="002E69BC"/>
    <w:rsid w:val="002F02AA"/>
    <w:rsid w:val="002F093E"/>
    <w:rsid w:val="002F19BB"/>
    <w:rsid w:val="002F21E7"/>
    <w:rsid w:val="003037D4"/>
    <w:rsid w:val="00307789"/>
    <w:rsid w:val="00310623"/>
    <w:rsid w:val="00312ACA"/>
    <w:rsid w:val="0031600C"/>
    <w:rsid w:val="0031738A"/>
    <w:rsid w:val="0032322D"/>
    <w:rsid w:val="003312FC"/>
    <w:rsid w:val="0033161E"/>
    <w:rsid w:val="0033331F"/>
    <w:rsid w:val="0034223A"/>
    <w:rsid w:val="0034275F"/>
    <w:rsid w:val="00343F05"/>
    <w:rsid w:val="003446C0"/>
    <w:rsid w:val="003470C8"/>
    <w:rsid w:val="00360154"/>
    <w:rsid w:val="00363526"/>
    <w:rsid w:val="00372984"/>
    <w:rsid w:val="00374C24"/>
    <w:rsid w:val="00380C71"/>
    <w:rsid w:val="00387C0C"/>
    <w:rsid w:val="00387C32"/>
    <w:rsid w:val="00397359"/>
    <w:rsid w:val="003A2FEF"/>
    <w:rsid w:val="003A3743"/>
    <w:rsid w:val="003A3B89"/>
    <w:rsid w:val="003A4853"/>
    <w:rsid w:val="003B0903"/>
    <w:rsid w:val="003B111E"/>
    <w:rsid w:val="003B5FC6"/>
    <w:rsid w:val="003B7429"/>
    <w:rsid w:val="003C0FA2"/>
    <w:rsid w:val="003C55AD"/>
    <w:rsid w:val="003C5C27"/>
    <w:rsid w:val="003C68D8"/>
    <w:rsid w:val="003D5921"/>
    <w:rsid w:val="003E1E0D"/>
    <w:rsid w:val="003E2D65"/>
    <w:rsid w:val="003E51B4"/>
    <w:rsid w:val="003E7C52"/>
    <w:rsid w:val="003F170A"/>
    <w:rsid w:val="003F7798"/>
    <w:rsid w:val="003F7EE5"/>
    <w:rsid w:val="0040304E"/>
    <w:rsid w:val="00403A5F"/>
    <w:rsid w:val="00403E0F"/>
    <w:rsid w:val="00406978"/>
    <w:rsid w:val="0041160E"/>
    <w:rsid w:val="00411AEC"/>
    <w:rsid w:val="0041269E"/>
    <w:rsid w:val="00415275"/>
    <w:rsid w:val="00427CF2"/>
    <w:rsid w:val="0043182E"/>
    <w:rsid w:val="004342C0"/>
    <w:rsid w:val="00435119"/>
    <w:rsid w:val="00446540"/>
    <w:rsid w:val="00450547"/>
    <w:rsid w:val="00453006"/>
    <w:rsid w:val="00454792"/>
    <w:rsid w:val="0045591B"/>
    <w:rsid w:val="00457981"/>
    <w:rsid w:val="00467735"/>
    <w:rsid w:val="004759DF"/>
    <w:rsid w:val="0047627F"/>
    <w:rsid w:val="00477B39"/>
    <w:rsid w:val="00491597"/>
    <w:rsid w:val="00497363"/>
    <w:rsid w:val="004A3CC0"/>
    <w:rsid w:val="004A41F2"/>
    <w:rsid w:val="004A7699"/>
    <w:rsid w:val="004B5A5C"/>
    <w:rsid w:val="004C08B4"/>
    <w:rsid w:val="004C5629"/>
    <w:rsid w:val="004C721F"/>
    <w:rsid w:val="004D1EA2"/>
    <w:rsid w:val="004D3567"/>
    <w:rsid w:val="004D35B2"/>
    <w:rsid w:val="004D3CD8"/>
    <w:rsid w:val="004E20B8"/>
    <w:rsid w:val="004E29CF"/>
    <w:rsid w:val="004E3B12"/>
    <w:rsid w:val="004E55BD"/>
    <w:rsid w:val="004F2C8E"/>
    <w:rsid w:val="004F2EDE"/>
    <w:rsid w:val="004F5E91"/>
    <w:rsid w:val="00507083"/>
    <w:rsid w:val="0051544C"/>
    <w:rsid w:val="00524B85"/>
    <w:rsid w:val="00525F69"/>
    <w:rsid w:val="005271F0"/>
    <w:rsid w:val="005353BA"/>
    <w:rsid w:val="00541E6A"/>
    <w:rsid w:val="005421E8"/>
    <w:rsid w:val="00543470"/>
    <w:rsid w:val="00554949"/>
    <w:rsid w:val="005572FC"/>
    <w:rsid w:val="00557D13"/>
    <w:rsid w:val="00563FEB"/>
    <w:rsid w:val="005657F6"/>
    <w:rsid w:val="005709BD"/>
    <w:rsid w:val="005747B5"/>
    <w:rsid w:val="00587EC8"/>
    <w:rsid w:val="005964EE"/>
    <w:rsid w:val="00596C3B"/>
    <w:rsid w:val="005A0CB1"/>
    <w:rsid w:val="005B1AE2"/>
    <w:rsid w:val="005B2FEE"/>
    <w:rsid w:val="005B4E5C"/>
    <w:rsid w:val="005B5F27"/>
    <w:rsid w:val="005C5002"/>
    <w:rsid w:val="005D045C"/>
    <w:rsid w:val="005D13F5"/>
    <w:rsid w:val="005D194E"/>
    <w:rsid w:val="005D5AA7"/>
    <w:rsid w:val="005E3122"/>
    <w:rsid w:val="005E3D64"/>
    <w:rsid w:val="006027C4"/>
    <w:rsid w:val="00602E3D"/>
    <w:rsid w:val="0061104D"/>
    <w:rsid w:val="00612B38"/>
    <w:rsid w:val="00620D12"/>
    <w:rsid w:val="0064164F"/>
    <w:rsid w:val="00644C61"/>
    <w:rsid w:val="006502F6"/>
    <w:rsid w:val="006533E5"/>
    <w:rsid w:val="00653CA2"/>
    <w:rsid w:val="00654C5B"/>
    <w:rsid w:val="0066256F"/>
    <w:rsid w:val="0066322A"/>
    <w:rsid w:val="00672120"/>
    <w:rsid w:val="006756AC"/>
    <w:rsid w:val="006943AF"/>
    <w:rsid w:val="00696B55"/>
    <w:rsid w:val="006A23FA"/>
    <w:rsid w:val="006B06A3"/>
    <w:rsid w:val="006B06A7"/>
    <w:rsid w:val="006B3CFA"/>
    <w:rsid w:val="006C3349"/>
    <w:rsid w:val="006C6AB5"/>
    <w:rsid w:val="006E115C"/>
    <w:rsid w:val="006E3846"/>
    <w:rsid w:val="006E3BB0"/>
    <w:rsid w:val="006E7F61"/>
    <w:rsid w:val="006F313E"/>
    <w:rsid w:val="006F4421"/>
    <w:rsid w:val="0070096F"/>
    <w:rsid w:val="00703469"/>
    <w:rsid w:val="007076BF"/>
    <w:rsid w:val="007114D6"/>
    <w:rsid w:val="0071672F"/>
    <w:rsid w:val="007219C1"/>
    <w:rsid w:val="007249F9"/>
    <w:rsid w:val="00726CFA"/>
    <w:rsid w:val="00727CB3"/>
    <w:rsid w:val="007457E3"/>
    <w:rsid w:val="00746C68"/>
    <w:rsid w:val="00750FD0"/>
    <w:rsid w:val="007515B2"/>
    <w:rsid w:val="007608F3"/>
    <w:rsid w:val="007636DD"/>
    <w:rsid w:val="0076603E"/>
    <w:rsid w:val="007668BA"/>
    <w:rsid w:val="00770ABC"/>
    <w:rsid w:val="00774F02"/>
    <w:rsid w:val="0078627D"/>
    <w:rsid w:val="007871F6"/>
    <w:rsid w:val="007872AF"/>
    <w:rsid w:val="0079088C"/>
    <w:rsid w:val="007934D7"/>
    <w:rsid w:val="007A648D"/>
    <w:rsid w:val="007A65CA"/>
    <w:rsid w:val="007A7568"/>
    <w:rsid w:val="007B2553"/>
    <w:rsid w:val="007B4C6F"/>
    <w:rsid w:val="007C3B7F"/>
    <w:rsid w:val="007C7006"/>
    <w:rsid w:val="007D6797"/>
    <w:rsid w:val="007D6E1C"/>
    <w:rsid w:val="007E41FC"/>
    <w:rsid w:val="007E4E8B"/>
    <w:rsid w:val="007E6102"/>
    <w:rsid w:val="007E7518"/>
    <w:rsid w:val="007F3B32"/>
    <w:rsid w:val="007F3FFA"/>
    <w:rsid w:val="007F4582"/>
    <w:rsid w:val="007F4D87"/>
    <w:rsid w:val="00803D8D"/>
    <w:rsid w:val="0081066F"/>
    <w:rsid w:val="008114EE"/>
    <w:rsid w:val="0081594B"/>
    <w:rsid w:val="008174D9"/>
    <w:rsid w:val="00822104"/>
    <w:rsid w:val="00822362"/>
    <w:rsid w:val="00822851"/>
    <w:rsid w:val="00822F12"/>
    <w:rsid w:val="008265DA"/>
    <w:rsid w:val="00827776"/>
    <w:rsid w:val="00842495"/>
    <w:rsid w:val="00843594"/>
    <w:rsid w:val="0084713F"/>
    <w:rsid w:val="0085079D"/>
    <w:rsid w:val="008527A9"/>
    <w:rsid w:val="00854E29"/>
    <w:rsid w:val="00857CC4"/>
    <w:rsid w:val="0086185B"/>
    <w:rsid w:val="00866B18"/>
    <w:rsid w:val="0087179C"/>
    <w:rsid w:val="008731D0"/>
    <w:rsid w:val="008775B3"/>
    <w:rsid w:val="008779BF"/>
    <w:rsid w:val="00880581"/>
    <w:rsid w:val="008854F0"/>
    <w:rsid w:val="008905BD"/>
    <w:rsid w:val="00893DBD"/>
    <w:rsid w:val="008B44EC"/>
    <w:rsid w:val="008B5F0D"/>
    <w:rsid w:val="008C37EA"/>
    <w:rsid w:val="008C4617"/>
    <w:rsid w:val="008C53E3"/>
    <w:rsid w:val="008D00DD"/>
    <w:rsid w:val="008D22D5"/>
    <w:rsid w:val="008D6F1E"/>
    <w:rsid w:val="008E2498"/>
    <w:rsid w:val="008E6D68"/>
    <w:rsid w:val="009020CB"/>
    <w:rsid w:val="00902E06"/>
    <w:rsid w:val="00903B61"/>
    <w:rsid w:val="009046F5"/>
    <w:rsid w:val="00905C40"/>
    <w:rsid w:val="009073B2"/>
    <w:rsid w:val="00910C73"/>
    <w:rsid w:val="0091236A"/>
    <w:rsid w:val="00914964"/>
    <w:rsid w:val="009166F2"/>
    <w:rsid w:val="009178B8"/>
    <w:rsid w:val="009225AA"/>
    <w:rsid w:val="00922B5C"/>
    <w:rsid w:val="00922EB6"/>
    <w:rsid w:val="00923D7A"/>
    <w:rsid w:val="00924E53"/>
    <w:rsid w:val="00926CF2"/>
    <w:rsid w:val="00927158"/>
    <w:rsid w:val="009307A4"/>
    <w:rsid w:val="0093382B"/>
    <w:rsid w:val="0093508B"/>
    <w:rsid w:val="00941E4D"/>
    <w:rsid w:val="00950690"/>
    <w:rsid w:val="0095254C"/>
    <w:rsid w:val="0095263A"/>
    <w:rsid w:val="00957095"/>
    <w:rsid w:val="0095778D"/>
    <w:rsid w:val="00964F07"/>
    <w:rsid w:val="00966D6B"/>
    <w:rsid w:val="009705DD"/>
    <w:rsid w:val="009721FE"/>
    <w:rsid w:val="009732B5"/>
    <w:rsid w:val="00974E4D"/>
    <w:rsid w:val="00977507"/>
    <w:rsid w:val="009849E5"/>
    <w:rsid w:val="00991B2B"/>
    <w:rsid w:val="009950F4"/>
    <w:rsid w:val="009A0E85"/>
    <w:rsid w:val="009A2EC9"/>
    <w:rsid w:val="009A2EF7"/>
    <w:rsid w:val="009A4050"/>
    <w:rsid w:val="009B0107"/>
    <w:rsid w:val="009B0E15"/>
    <w:rsid w:val="009B2021"/>
    <w:rsid w:val="009B5249"/>
    <w:rsid w:val="009B72E2"/>
    <w:rsid w:val="009C0181"/>
    <w:rsid w:val="009C33DD"/>
    <w:rsid w:val="009C39BA"/>
    <w:rsid w:val="009C6CF3"/>
    <w:rsid w:val="009C6D14"/>
    <w:rsid w:val="009E34C2"/>
    <w:rsid w:val="009E3763"/>
    <w:rsid w:val="009E3D06"/>
    <w:rsid w:val="009E428D"/>
    <w:rsid w:val="009E5E3F"/>
    <w:rsid w:val="009F0B8D"/>
    <w:rsid w:val="009F199D"/>
    <w:rsid w:val="009F2494"/>
    <w:rsid w:val="00A039CE"/>
    <w:rsid w:val="00A076E1"/>
    <w:rsid w:val="00A16125"/>
    <w:rsid w:val="00A26F15"/>
    <w:rsid w:val="00A26FC2"/>
    <w:rsid w:val="00A27B60"/>
    <w:rsid w:val="00A30236"/>
    <w:rsid w:val="00A306C5"/>
    <w:rsid w:val="00A427BB"/>
    <w:rsid w:val="00A45196"/>
    <w:rsid w:val="00A45E28"/>
    <w:rsid w:val="00A46A78"/>
    <w:rsid w:val="00A50F14"/>
    <w:rsid w:val="00A52A56"/>
    <w:rsid w:val="00A60FEC"/>
    <w:rsid w:val="00A620EB"/>
    <w:rsid w:val="00A62BD9"/>
    <w:rsid w:val="00A657C2"/>
    <w:rsid w:val="00A6697D"/>
    <w:rsid w:val="00A671B3"/>
    <w:rsid w:val="00A73E11"/>
    <w:rsid w:val="00A75AED"/>
    <w:rsid w:val="00A76D74"/>
    <w:rsid w:val="00A82174"/>
    <w:rsid w:val="00A858EB"/>
    <w:rsid w:val="00A95E2E"/>
    <w:rsid w:val="00AA2126"/>
    <w:rsid w:val="00AA4052"/>
    <w:rsid w:val="00AA429F"/>
    <w:rsid w:val="00AA6B04"/>
    <w:rsid w:val="00AB04B4"/>
    <w:rsid w:val="00AB72ED"/>
    <w:rsid w:val="00AC5DF7"/>
    <w:rsid w:val="00AD0466"/>
    <w:rsid w:val="00AD08E7"/>
    <w:rsid w:val="00AD44BB"/>
    <w:rsid w:val="00AE0BF2"/>
    <w:rsid w:val="00AE0E5C"/>
    <w:rsid w:val="00AE417D"/>
    <w:rsid w:val="00AE44F7"/>
    <w:rsid w:val="00AE6B07"/>
    <w:rsid w:val="00AF37FE"/>
    <w:rsid w:val="00AF541C"/>
    <w:rsid w:val="00B02B5E"/>
    <w:rsid w:val="00B03C5A"/>
    <w:rsid w:val="00B06EBA"/>
    <w:rsid w:val="00B07278"/>
    <w:rsid w:val="00B10AA3"/>
    <w:rsid w:val="00B114C2"/>
    <w:rsid w:val="00B11C41"/>
    <w:rsid w:val="00B11F2A"/>
    <w:rsid w:val="00B12481"/>
    <w:rsid w:val="00B1325F"/>
    <w:rsid w:val="00B243CE"/>
    <w:rsid w:val="00B303A9"/>
    <w:rsid w:val="00B33414"/>
    <w:rsid w:val="00B35E8B"/>
    <w:rsid w:val="00B43C3D"/>
    <w:rsid w:val="00B44654"/>
    <w:rsid w:val="00B5655A"/>
    <w:rsid w:val="00B57A34"/>
    <w:rsid w:val="00B737DD"/>
    <w:rsid w:val="00B73FC8"/>
    <w:rsid w:val="00B77B06"/>
    <w:rsid w:val="00B81E2C"/>
    <w:rsid w:val="00B82D08"/>
    <w:rsid w:val="00B94888"/>
    <w:rsid w:val="00B960E2"/>
    <w:rsid w:val="00B97725"/>
    <w:rsid w:val="00BA435A"/>
    <w:rsid w:val="00BA5F04"/>
    <w:rsid w:val="00BB26A9"/>
    <w:rsid w:val="00BB3118"/>
    <w:rsid w:val="00BC0E0D"/>
    <w:rsid w:val="00BC3CD2"/>
    <w:rsid w:val="00BC3FBF"/>
    <w:rsid w:val="00BC45A8"/>
    <w:rsid w:val="00BC6DAB"/>
    <w:rsid w:val="00BD16A7"/>
    <w:rsid w:val="00BD1A4D"/>
    <w:rsid w:val="00BD4BCB"/>
    <w:rsid w:val="00BD4D27"/>
    <w:rsid w:val="00BE197B"/>
    <w:rsid w:val="00BE6EAC"/>
    <w:rsid w:val="00BF0A20"/>
    <w:rsid w:val="00BF4FAC"/>
    <w:rsid w:val="00BF5480"/>
    <w:rsid w:val="00C013F1"/>
    <w:rsid w:val="00C06B02"/>
    <w:rsid w:val="00C153E9"/>
    <w:rsid w:val="00C2634B"/>
    <w:rsid w:val="00C26A1B"/>
    <w:rsid w:val="00C275B7"/>
    <w:rsid w:val="00C27DFE"/>
    <w:rsid w:val="00C27F35"/>
    <w:rsid w:val="00C3364F"/>
    <w:rsid w:val="00C36680"/>
    <w:rsid w:val="00C411BF"/>
    <w:rsid w:val="00C42CF1"/>
    <w:rsid w:val="00C43D29"/>
    <w:rsid w:val="00C43E16"/>
    <w:rsid w:val="00C44896"/>
    <w:rsid w:val="00C55C83"/>
    <w:rsid w:val="00C56A28"/>
    <w:rsid w:val="00C61978"/>
    <w:rsid w:val="00C64AB2"/>
    <w:rsid w:val="00C664AF"/>
    <w:rsid w:val="00C67EDD"/>
    <w:rsid w:val="00C735F3"/>
    <w:rsid w:val="00C75480"/>
    <w:rsid w:val="00C775DC"/>
    <w:rsid w:val="00C80197"/>
    <w:rsid w:val="00C816B9"/>
    <w:rsid w:val="00C879F3"/>
    <w:rsid w:val="00C9316D"/>
    <w:rsid w:val="00CA1B50"/>
    <w:rsid w:val="00CA437F"/>
    <w:rsid w:val="00CA5135"/>
    <w:rsid w:val="00CA609B"/>
    <w:rsid w:val="00CB16B9"/>
    <w:rsid w:val="00CB1FDE"/>
    <w:rsid w:val="00CB3016"/>
    <w:rsid w:val="00CB319F"/>
    <w:rsid w:val="00CB78ED"/>
    <w:rsid w:val="00CB7EA0"/>
    <w:rsid w:val="00CC718D"/>
    <w:rsid w:val="00CE451D"/>
    <w:rsid w:val="00CE4DE7"/>
    <w:rsid w:val="00CE663E"/>
    <w:rsid w:val="00CE6812"/>
    <w:rsid w:val="00CF28F0"/>
    <w:rsid w:val="00CF55F7"/>
    <w:rsid w:val="00D00F0B"/>
    <w:rsid w:val="00D024A1"/>
    <w:rsid w:val="00D03F03"/>
    <w:rsid w:val="00D04B09"/>
    <w:rsid w:val="00D1144D"/>
    <w:rsid w:val="00D177DB"/>
    <w:rsid w:val="00D20671"/>
    <w:rsid w:val="00D264E4"/>
    <w:rsid w:val="00D32FB1"/>
    <w:rsid w:val="00D34003"/>
    <w:rsid w:val="00D37AD7"/>
    <w:rsid w:val="00D42BC6"/>
    <w:rsid w:val="00D509F8"/>
    <w:rsid w:val="00D541E8"/>
    <w:rsid w:val="00D57C34"/>
    <w:rsid w:val="00D625C6"/>
    <w:rsid w:val="00D72320"/>
    <w:rsid w:val="00D75115"/>
    <w:rsid w:val="00D7580E"/>
    <w:rsid w:val="00D81404"/>
    <w:rsid w:val="00D859C2"/>
    <w:rsid w:val="00D93470"/>
    <w:rsid w:val="00D96E44"/>
    <w:rsid w:val="00DA5AD0"/>
    <w:rsid w:val="00DB0420"/>
    <w:rsid w:val="00DB17AF"/>
    <w:rsid w:val="00DC332B"/>
    <w:rsid w:val="00DC7093"/>
    <w:rsid w:val="00DD061D"/>
    <w:rsid w:val="00DD13E9"/>
    <w:rsid w:val="00DD3CF7"/>
    <w:rsid w:val="00DD680E"/>
    <w:rsid w:val="00DE0439"/>
    <w:rsid w:val="00DE3B98"/>
    <w:rsid w:val="00DE4819"/>
    <w:rsid w:val="00DE49AF"/>
    <w:rsid w:val="00DF059F"/>
    <w:rsid w:val="00DF4B25"/>
    <w:rsid w:val="00DF5C7F"/>
    <w:rsid w:val="00E047FA"/>
    <w:rsid w:val="00E158AD"/>
    <w:rsid w:val="00E16795"/>
    <w:rsid w:val="00E249EF"/>
    <w:rsid w:val="00E24D60"/>
    <w:rsid w:val="00E25BB6"/>
    <w:rsid w:val="00E34ADD"/>
    <w:rsid w:val="00E415A0"/>
    <w:rsid w:val="00E41A02"/>
    <w:rsid w:val="00E427DB"/>
    <w:rsid w:val="00E5108D"/>
    <w:rsid w:val="00E52B9A"/>
    <w:rsid w:val="00E52DE1"/>
    <w:rsid w:val="00E54C2F"/>
    <w:rsid w:val="00E55FC4"/>
    <w:rsid w:val="00E57D73"/>
    <w:rsid w:val="00E57E67"/>
    <w:rsid w:val="00E73504"/>
    <w:rsid w:val="00E737EC"/>
    <w:rsid w:val="00E7503F"/>
    <w:rsid w:val="00E83003"/>
    <w:rsid w:val="00E84333"/>
    <w:rsid w:val="00E85438"/>
    <w:rsid w:val="00E967D9"/>
    <w:rsid w:val="00EA0F4F"/>
    <w:rsid w:val="00EA2A8E"/>
    <w:rsid w:val="00EA6D35"/>
    <w:rsid w:val="00EB4AB2"/>
    <w:rsid w:val="00EC1D46"/>
    <w:rsid w:val="00EC1FD3"/>
    <w:rsid w:val="00EC20B6"/>
    <w:rsid w:val="00EC5253"/>
    <w:rsid w:val="00EC6A82"/>
    <w:rsid w:val="00ED08FC"/>
    <w:rsid w:val="00ED3906"/>
    <w:rsid w:val="00EE2E10"/>
    <w:rsid w:val="00EE3334"/>
    <w:rsid w:val="00EE46F2"/>
    <w:rsid w:val="00EE4F11"/>
    <w:rsid w:val="00EE600E"/>
    <w:rsid w:val="00EF123E"/>
    <w:rsid w:val="00F00C23"/>
    <w:rsid w:val="00F00E2E"/>
    <w:rsid w:val="00F0683A"/>
    <w:rsid w:val="00F10E7C"/>
    <w:rsid w:val="00F15871"/>
    <w:rsid w:val="00F16F1B"/>
    <w:rsid w:val="00F17C22"/>
    <w:rsid w:val="00F30B70"/>
    <w:rsid w:val="00F4111B"/>
    <w:rsid w:val="00F5228E"/>
    <w:rsid w:val="00F53E93"/>
    <w:rsid w:val="00F5423C"/>
    <w:rsid w:val="00F55740"/>
    <w:rsid w:val="00F557E7"/>
    <w:rsid w:val="00F60C59"/>
    <w:rsid w:val="00F61FF7"/>
    <w:rsid w:val="00F640A7"/>
    <w:rsid w:val="00F662DA"/>
    <w:rsid w:val="00F90669"/>
    <w:rsid w:val="00F91E49"/>
    <w:rsid w:val="00FA2E26"/>
    <w:rsid w:val="00FB6504"/>
    <w:rsid w:val="00FC21A0"/>
    <w:rsid w:val="00FC6D3B"/>
    <w:rsid w:val="00FC6F66"/>
    <w:rsid w:val="00FC752E"/>
    <w:rsid w:val="00FE2440"/>
    <w:rsid w:val="00FE2EC6"/>
    <w:rsid w:val="00FE38C9"/>
    <w:rsid w:val="00FE70D0"/>
    <w:rsid w:val="00FE7DA6"/>
    <w:rsid w:val="00FF117E"/>
    <w:rsid w:val="00FF570A"/>
    <w:rsid w:val="00F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54E86A"/>
  <w15:docId w15:val="{CE7CCD75-C569-4D2C-A66E-BA88EF25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4F07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E84333"/>
    <w:pPr>
      <w:keepNext/>
      <w:jc w:val="center"/>
      <w:outlineLvl w:val="0"/>
    </w:pPr>
    <w:rPr>
      <w:b/>
      <w:sz w:val="28"/>
      <w:lang w:eastAsia="en-US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B11F2A"/>
    <w:pPr>
      <w:keepNext/>
      <w:tabs>
        <w:tab w:val="num" w:pos="0"/>
      </w:tabs>
      <w:suppressAutoHyphens/>
      <w:ind w:left="720" w:hanging="720"/>
      <w:jc w:val="center"/>
      <w:outlineLvl w:val="2"/>
    </w:pPr>
    <w:rPr>
      <w:b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astasistinklapis1">
    <w:name w:val="Įprastasis (tinklapis)1"/>
    <w:basedOn w:val="prastasis"/>
    <w:rsid w:val="00B77B06"/>
    <w:pPr>
      <w:spacing w:before="100" w:beforeAutospacing="1" w:after="100" w:afterAutospacing="1"/>
    </w:pPr>
  </w:style>
  <w:style w:type="character" w:styleId="Grietas">
    <w:name w:val="Strong"/>
    <w:qFormat/>
    <w:rsid w:val="00B77B06"/>
    <w:rPr>
      <w:b/>
      <w:bCs/>
    </w:rPr>
  </w:style>
  <w:style w:type="paragraph" w:styleId="Sraassuenkleliais">
    <w:name w:val="List Bullet"/>
    <w:basedOn w:val="prastasis"/>
    <w:rsid w:val="00696B55"/>
    <w:pPr>
      <w:numPr>
        <w:numId w:val="1"/>
      </w:numPr>
    </w:pPr>
    <w:rPr>
      <w:lang w:eastAsia="en-US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9C01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uiPriority w:val="99"/>
    <w:rsid w:val="009C0181"/>
    <w:rPr>
      <w:rFonts w:ascii="Courier New" w:hAnsi="Courier New" w:cs="Courier New"/>
    </w:rPr>
  </w:style>
  <w:style w:type="paragraph" w:styleId="Pagrindinistekstas">
    <w:name w:val="Body Text"/>
    <w:basedOn w:val="prastasis"/>
    <w:link w:val="PagrindinistekstasDiagrama"/>
    <w:unhideWhenUsed/>
    <w:rsid w:val="00D04B09"/>
    <w:pPr>
      <w:spacing w:after="120"/>
    </w:pPr>
    <w:rPr>
      <w:szCs w:val="20"/>
    </w:rPr>
  </w:style>
  <w:style w:type="character" w:customStyle="1" w:styleId="PagrindinistekstasDiagrama">
    <w:name w:val="Pagrindinis tekstas Diagrama"/>
    <w:link w:val="Pagrindinistekstas"/>
    <w:rsid w:val="00D04B09"/>
    <w:rPr>
      <w:sz w:val="24"/>
    </w:rPr>
  </w:style>
  <w:style w:type="paragraph" w:styleId="Paprastasistekstas">
    <w:name w:val="Plain Text"/>
    <w:basedOn w:val="prastasis"/>
    <w:link w:val="PaprastasistekstasDiagrama"/>
    <w:unhideWhenUsed/>
    <w:rsid w:val="00D04B09"/>
    <w:rPr>
      <w:rFonts w:ascii="Courier New" w:hAnsi="Courier New" w:cs="Courier New"/>
      <w:sz w:val="20"/>
      <w:szCs w:val="20"/>
      <w:lang w:eastAsia="en-US"/>
    </w:rPr>
  </w:style>
  <w:style w:type="character" w:customStyle="1" w:styleId="PaprastasistekstasDiagrama">
    <w:name w:val="Paprastasis tekstas Diagrama"/>
    <w:link w:val="Paprastasistekstas"/>
    <w:rsid w:val="00D04B09"/>
    <w:rPr>
      <w:rFonts w:ascii="Courier New" w:hAnsi="Courier New" w:cs="Courier New"/>
      <w:lang w:eastAsia="en-US"/>
    </w:rPr>
  </w:style>
  <w:style w:type="paragraph" w:styleId="Antrats">
    <w:name w:val="header"/>
    <w:basedOn w:val="prastasis"/>
    <w:link w:val="AntratsDiagrama"/>
    <w:uiPriority w:val="99"/>
    <w:rsid w:val="00F91E4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F91E49"/>
    <w:rPr>
      <w:sz w:val="24"/>
      <w:szCs w:val="24"/>
    </w:rPr>
  </w:style>
  <w:style w:type="paragraph" w:styleId="Porat">
    <w:name w:val="footer"/>
    <w:basedOn w:val="prastasis"/>
    <w:link w:val="PoratDiagrama"/>
    <w:rsid w:val="00F91E4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F91E49"/>
    <w:rPr>
      <w:sz w:val="24"/>
      <w:szCs w:val="24"/>
    </w:rPr>
  </w:style>
  <w:style w:type="character" w:styleId="Nerykuspabraukimas">
    <w:name w:val="Subtle Emphasis"/>
    <w:uiPriority w:val="19"/>
    <w:qFormat/>
    <w:rsid w:val="00543470"/>
    <w:rPr>
      <w:i/>
      <w:iCs/>
      <w:color w:val="808080"/>
    </w:rPr>
  </w:style>
  <w:style w:type="paragraph" w:styleId="Betarp">
    <w:name w:val="No Spacing"/>
    <w:uiPriority w:val="1"/>
    <w:qFormat/>
    <w:rsid w:val="0051544C"/>
    <w:rPr>
      <w:sz w:val="24"/>
      <w:szCs w:val="24"/>
    </w:rPr>
  </w:style>
  <w:style w:type="paragraph" w:styleId="Debesliotekstas">
    <w:name w:val="Balloon Text"/>
    <w:basedOn w:val="prastasis"/>
    <w:link w:val="DebesliotekstasDiagrama"/>
    <w:rsid w:val="009E428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9E428D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link w:val="PagrindiniotekstotraukaDiagrama"/>
    <w:uiPriority w:val="99"/>
    <w:rsid w:val="00B11F2A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B11F2A"/>
    <w:rPr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semiHidden/>
    <w:rsid w:val="00B11F2A"/>
    <w:rPr>
      <w:b/>
      <w:sz w:val="24"/>
      <w:lang w:eastAsia="ar-SA"/>
    </w:rPr>
  </w:style>
  <w:style w:type="paragraph" w:styleId="Sraopastraipa">
    <w:name w:val="List Paragraph"/>
    <w:basedOn w:val="prastasis"/>
    <w:uiPriority w:val="34"/>
    <w:qFormat/>
    <w:rsid w:val="000971C0"/>
    <w:pPr>
      <w:ind w:left="720"/>
      <w:contextualSpacing/>
    </w:pPr>
  </w:style>
  <w:style w:type="paragraph" w:styleId="Pataisymai">
    <w:name w:val="Revision"/>
    <w:hidden/>
    <w:uiPriority w:val="99"/>
    <w:semiHidden/>
    <w:rsid w:val="00CF28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_test_2.8.11.0\Tmp\8c129eff2914429bb5da92dc43d1225c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E9FAB-5240-4856-9B52-A6F371FE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8c129eff2914429bb5da92dc43d1225c.dot</Template>
  <TotalTime>1</TotalTime>
  <Pages>1</Pages>
  <Words>373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TARNYBINIŲ LENGVŲJŲ AUTOMOBILIŲ NAUDOJIMO ŠIRVINTŲ RAJONO SAVIVALDYBĖS BIUDŽETINĖSE ĮSTAIGOSE</vt:lpstr>
      <vt:lpstr>DĖL TARNYBINIŲ LENGVŲJŲ AUTOMOBILIŲ NAUDOJIMO ŠIRVINTŲ RAJONO SAVIVALDYBĖS BIUDŽETINĖSE ĮSTAIGOSE</vt:lpstr>
    </vt:vector>
  </TitlesOfParts>
  <Manager>2026-01-29</Manager>
  <Company>Hewlett-Packard Company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Kretingos rajono savivaldybės 2026–2028 metų biudžeto patvirtinimo</dc:title>
  <dc:subject>T2-2</dc:subject>
  <dc:creator>KRETINGOS RAJONO SAVIVALDYBĖS TARYBA</dc:creator>
  <cp:lastModifiedBy>Edita Samalienė</cp:lastModifiedBy>
  <cp:revision>3</cp:revision>
  <cp:lastPrinted>2025-02-06T08:20:00Z</cp:lastPrinted>
  <dcterms:created xsi:type="dcterms:W3CDTF">2026-09-15T11:35:00Z</dcterms:created>
  <dcterms:modified xsi:type="dcterms:W3CDTF">2026-09-15T11:48:00Z</dcterms:modified>
  <cp:category>SPRENDIMAS</cp:category>
</cp:coreProperties>
</file>