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88842" w14:textId="77777777" w:rsidR="005C5CFF" w:rsidRPr="005C5CFF" w:rsidRDefault="005C5CFF" w:rsidP="005C5CFF">
      <w:pPr>
        <w:widowControl/>
        <w:autoSpaceDE/>
        <w:adjustRightInd/>
        <w:ind w:left="4962"/>
      </w:pPr>
      <w:r w:rsidRPr="005C5CFF">
        <w:t>PATVIRTINTA</w:t>
      </w:r>
    </w:p>
    <w:p w14:paraId="20503E9E" w14:textId="77777777" w:rsidR="005C5CFF" w:rsidRPr="005C5CFF" w:rsidRDefault="005C5CFF" w:rsidP="005C5CFF">
      <w:pPr>
        <w:widowControl/>
        <w:autoSpaceDE/>
        <w:adjustRightInd/>
        <w:ind w:left="4962"/>
        <w:jc w:val="both"/>
      </w:pPr>
      <w:r w:rsidRPr="005C5CFF">
        <w:t>Kretingos rajono savivaldybės administracijos</w:t>
      </w:r>
    </w:p>
    <w:p w14:paraId="4BD1DE86" w14:textId="77777777" w:rsidR="00742D58" w:rsidRDefault="005C5CFF" w:rsidP="005C5CFF">
      <w:pPr>
        <w:shd w:val="clear" w:color="auto" w:fill="FFFFFF"/>
        <w:ind w:left="4962"/>
      </w:pPr>
      <w:r w:rsidRPr="005C5CFF">
        <w:t>direktoriaus 20</w:t>
      </w:r>
      <w:r w:rsidR="00742D58">
        <w:t>19</w:t>
      </w:r>
      <w:r w:rsidRPr="005C5CFF">
        <w:t xml:space="preserve"> m. </w:t>
      </w:r>
      <w:r w:rsidR="00742D58">
        <w:t xml:space="preserve">spalio 21 </w:t>
      </w:r>
      <w:r w:rsidRPr="005C5CFF">
        <w:t xml:space="preserve">d. įsakymu </w:t>
      </w:r>
    </w:p>
    <w:p w14:paraId="417F09F1" w14:textId="28D12150" w:rsidR="005C5CFF" w:rsidRPr="005C5CFF" w:rsidRDefault="005C5CFF" w:rsidP="005C5CFF">
      <w:pPr>
        <w:shd w:val="clear" w:color="auto" w:fill="FFFFFF"/>
        <w:ind w:left="4962"/>
      </w:pPr>
      <w:r w:rsidRPr="005C5CFF">
        <w:t>Nr. A</w:t>
      </w:r>
      <w:r>
        <w:t>1</w:t>
      </w:r>
      <w:r w:rsidRPr="005C5CFF">
        <w:t>-</w:t>
      </w:r>
      <w:r w:rsidR="00742D58">
        <w:t>904</w:t>
      </w:r>
    </w:p>
    <w:p w14:paraId="41AD3486" w14:textId="77777777" w:rsidR="005C5CFF" w:rsidRPr="005C5CFF" w:rsidRDefault="005C5CFF" w:rsidP="005C5CFF">
      <w:pPr>
        <w:widowControl/>
        <w:autoSpaceDE/>
        <w:adjustRightInd/>
        <w:ind w:left="4962"/>
        <w:jc w:val="both"/>
      </w:pPr>
      <w:r w:rsidRPr="005C5CFF">
        <w:t>(Kretingos rajono savivaldybės administracijos</w:t>
      </w:r>
    </w:p>
    <w:p w14:paraId="2CC4C795" w14:textId="65F9C988" w:rsidR="005C5CFF" w:rsidRPr="005C5CFF" w:rsidRDefault="005C5CFF" w:rsidP="005C5CFF">
      <w:pPr>
        <w:widowControl/>
        <w:autoSpaceDE/>
        <w:adjustRightInd/>
        <w:ind w:left="4962"/>
        <w:jc w:val="both"/>
      </w:pPr>
      <w:r w:rsidRPr="005C5CFF">
        <w:t xml:space="preserve">direktoriaus 2026 m. </w:t>
      </w:r>
      <w:r w:rsidR="000C4325">
        <w:tab/>
      </w:r>
      <w:r w:rsidR="00742D58">
        <w:t xml:space="preserve"> </w:t>
      </w:r>
      <w:r w:rsidR="000C4325">
        <w:t xml:space="preserve">           </w:t>
      </w:r>
      <w:r w:rsidRPr="005C5CFF">
        <w:t xml:space="preserve">       d. įsakymo</w:t>
      </w:r>
    </w:p>
    <w:p w14:paraId="14295CDF" w14:textId="77777777" w:rsidR="005C5CFF" w:rsidRPr="005C5CFF" w:rsidRDefault="005C5CFF" w:rsidP="005C5CFF">
      <w:pPr>
        <w:widowControl/>
        <w:autoSpaceDE/>
        <w:adjustRightInd/>
        <w:ind w:left="4962"/>
        <w:jc w:val="both"/>
      </w:pPr>
      <w:r w:rsidRPr="005C5CFF">
        <w:t>Nr. A1-     redakcija)</w:t>
      </w:r>
    </w:p>
    <w:p w14:paraId="4756096E" w14:textId="77777777" w:rsidR="005C5CFF" w:rsidRDefault="005C5CFF" w:rsidP="00903CF0">
      <w:pPr>
        <w:rPr>
          <w:b/>
        </w:rPr>
      </w:pPr>
    </w:p>
    <w:p w14:paraId="2009E90B" w14:textId="2D5C41D3" w:rsidR="007B26A5" w:rsidRPr="00C9761E" w:rsidRDefault="007B26A5" w:rsidP="003B5405">
      <w:pPr>
        <w:jc w:val="center"/>
        <w:rPr>
          <w:b/>
        </w:rPr>
      </w:pPr>
      <w:r w:rsidRPr="00085F33">
        <w:rPr>
          <w:b/>
        </w:rPr>
        <w:t>KRETINGOS RAJONO SAVIVALDYBĖS ADMINISTRACIJOS</w:t>
      </w:r>
    </w:p>
    <w:p w14:paraId="602FFB70" w14:textId="7610678E" w:rsidR="007B26A5" w:rsidRPr="00085F33" w:rsidRDefault="00965F0F" w:rsidP="003B5405">
      <w:pPr>
        <w:jc w:val="center"/>
        <w:rPr>
          <w:b/>
        </w:rPr>
      </w:pPr>
      <w:r>
        <w:rPr>
          <w:b/>
        </w:rPr>
        <w:t>CIVILINĖS SAUGOS IR VIEŠOSIOS TVARKOS</w:t>
      </w:r>
      <w:r w:rsidR="00FE4B48" w:rsidRPr="00085F33">
        <w:rPr>
          <w:b/>
        </w:rPr>
        <w:t xml:space="preserve"> </w:t>
      </w:r>
      <w:r w:rsidR="007B26A5" w:rsidRPr="00085F33">
        <w:rPr>
          <w:b/>
        </w:rPr>
        <w:t>SKYRIAUS</w:t>
      </w:r>
      <w:r w:rsidR="00CB550C">
        <w:rPr>
          <w:b/>
        </w:rPr>
        <w:t xml:space="preserve"> </w:t>
      </w:r>
      <w:r w:rsidR="007B26A5" w:rsidRPr="00085F33">
        <w:rPr>
          <w:b/>
        </w:rPr>
        <w:t>NUOSTATAI</w:t>
      </w:r>
    </w:p>
    <w:p w14:paraId="2BCDE469" w14:textId="77777777" w:rsidR="007B26A5" w:rsidRPr="00085F33" w:rsidRDefault="007B26A5" w:rsidP="00903CF0">
      <w:pPr>
        <w:rPr>
          <w:b/>
        </w:rPr>
      </w:pPr>
    </w:p>
    <w:p w14:paraId="59C00169" w14:textId="09CEDA84" w:rsidR="00B10B52" w:rsidRPr="00085F33" w:rsidRDefault="007B26A5" w:rsidP="003B5405">
      <w:pPr>
        <w:jc w:val="center"/>
        <w:rPr>
          <w:b/>
        </w:rPr>
      </w:pPr>
      <w:r w:rsidRPr="00085F33">
        <w:rPr>
          <w:b/>
        </w:rPr>
        <w:t>I</w:t>
      </w:r>
      <w:r w:rsidR="00B10B52" w:rsidRPr="00085F33">
        <w:rPr>
          <w:b/>
        </w:rPr>
        <w:t xml:space="preserve"> SKYRIUS</w:t>
      </w:r>
      <w:r w:rsidR="000C4325">
        <w:rPr>
          <w:b/>
        </w:rPr>
        <w:t xml:space="preserve">      </w:t>
      </w:r>
    </w:p>
    <w:p w14:paraId="14C05921" w14:textId="0BE68A92" w:rsidR="007B26A5" w:rsidRPr="00C9761E" w:rsidRDefault="007B26A5" w:rsidP="003B5405">
      <w:pPr>
        <w:jc w:val="center"/>
        <w:rPr>
          <w:b/>
        </w:rPr>
      </w:pPr>
      <w:r w:rsidRPr="00085F33">
        <w:rPr>
          <w:b/>
        </w:rPr>
        <w:t>BENDROSIOS NUOSTATOS</w:t>
      </w:r>
    </w:p>
    <w:p w14:paraId="3227F751" w14:textId="77777777" w:rsidR="007B26A5" w:rsidRPr="00085F33" w:rsidRDefault="007B26A5" w:rsidP="00085F33"/>
    <w:p w14:paraId="14FD0F11" w14:textId="30B2EC7F" w:rsidR="00B40592" w:rsidRPr="00085F33" w:rsidRDefault="007B26A5" w:rsidP="00C9761E">
      <w:pPr>
        <w:ind w:firstLine="851"/>
        <w:jc w:val="both"/>
      </w:pPr>
      <w:r w:rsidRPr="00085F33">
        <w:t xml:space="preserve">1. </w:t>
      </w:r>
      <w:r w:rsidR="00B40592" w:rsidRPr="00085F33">
        <w:t xml:space="preserve">Kretingos rajono savivaldybės administracijos (toliau </w:t>
      </w:r>
      <w:r w:rsidR="008E7880" w:rsidRPr="00085F33">
        <w:t>–</w:t>
      </w:r>
      <w:r w:rsidR="00B40592" w:rsidRPr="00085F33">
        <w:t xml:space="preserve"> Administracija) </w:t>
      </w:r>
      <w:r w:rsidR="00965F0F">
        <w:t>Civilinės saugos ir viešosios tvarkos</w:t>
      </w:r>
      <w:r w:rsidR="00FE4B48" w:rsidRPr="00085F33">
        <w:t xml:space="preserve"> </w:t>
      </w:r>
      <w:r w:rsidRPr="00085F33">
        <w:t>skyrius</w:t>
      </w:r>
      <w:r w:rsidR="00E404C2" w:rsidRPr="00085F33">
        <w:t xml:space="preserve"> (toliau – Skyrius)</w:t>
      </w:r>
      <w:r w:rsidRPr="00085F33">
        <w:t xml:space="preserve"> yra </w:t>
      </w:r>
      <w:r w:rsidR="00B40592" w:rsidRPr="00085F33">
        <w:t>A</w:t>
      </w:r>
      <w:r w:rsidR="00461C69" w:rsidRPr="00085F33">
        <w:t xml:space="preserve">dministracijos struktūrinis </w:t>
      </w:r>
      <w:r w:rsidRPr="00085F33">
        <w:t>padalinys</w:t>
      </w:r>
      <w:r w:rsidR="00B40592" w:rsidRPr="00085F33">
        <w:t>, sprendžiantis jo kompetencijai priskirtus klausimus</w:t>
      </w:r>
      <w:r w:rsidRPr="00085F33">
        <w:t>.</w:t>
      </w:r>
    </w:p>
    <w:p w14:paraId="4247BE56" w14:textId="6E885BCF" w:rsidR="007B26A5" w:rsidRPr="00C9761E" w:rsidRDefault="00B40592" w:rsidP="00C9761E">
      <w:pPr>
        <w:ind w:firstLine="851"/>
        <w:jc w:val="both"/>
      </w:pPr>
      <w:r w:rsidRPr="00085F33">
        <w:t>2. Skyrius s</w:t>
      </w:r>
      <w:r w:rsidR="007B26A5" w:rsidRPr="00085F33">
        <w:t xml:space="preserve">avo veikloje vadovaujasi Lietuvos Respublikos Konstitucija, Lietuvos Respublikos įstatymais, Lietuvos Respublikos Vyriausybės nutarimais, kitais teisės aktais, </w:t>
      </w:r>
      <w:r w:rsidRPr="00085F33">
        <w:t xml:space="preserve">Kretingos rajono </w:t>
      </w:r>
      <w:r w:rsidR="007B26A5" w:rsidRPr="00085F33">
        <w:t>savivaldybės</w:t>
      </w:r>
      <w:r w:rsidRPr="00085F33">
        <w:t xml:space="preserve"> (toliau – Savivaldybės)</w:t>
      </w:r>
      <w:r w:rsidR="007B26A5" w:rsidRPr="00085F33">
        <w:t xml:space="preserve"> </w:t>
      </w:r>
      <w:r w:rsidR="00FF5CE6" w:rsidRPr="00085F33">
        <w:t>t</w:t>
      </w:r>
      <w:r w:rsidR="007B26A5" w:rsidRPr="00085F33">
        <w:t xml:space="preserve">arybos sprendimais, </w:t>
      </w:r>
      <w:r w:rsidRPr="00085F33">
        <w:t>S</w:t>
      </w:r>
      <w:r w:rsidR="00E404C2" w:rsidRPr="00085F33">
        <w:t xml:space="preserve">avivaldybės </w:t>
      </w:r>
      <w:r w:rsidR="007B26A5" w:rsidRPr="00085F33">
        <w:t xml:space="preserve">mero potvarkiais, </w:t>
      </w:r>
      <w:r w:rsidRPr="00085F33">
        <w:t>A</w:t>
      </w:r>
      <w:r w:rsidR="007B26A5" w:rsidRPr="00085F33">
        <w:t>dministracijos direktoriaus įsakymais</w:t>
      </w:r>
      <w:r w:rsidRPr="00085F33">
        <w:t>, Administracijos</w:t>
      </w:r>
      <w:r w:rsidR="007B26A5" w:rsidRPr="00085F33">
        <w:t xml:space="preserve"> ir šiais </w:t>
      </w:r>
      <w:r w:rsidRPr="00085F33">
        <w:t>n</w:t>
      </w:r>
      <w:r w:rsidR="007B26A5" w:rsidRPr="00085F33">
        <w:t>uostatais</w:t>
      </w:r>
      <w:r w:rsidRPr="00085F33">
        <w:t>, kitais teisės aktais</w:t>
      </w:r>
      <w:r w:rsidR="007B26A5" w:rsidRPr="00085F33">
        <w:t>.</w:t>
      </w:r>
    </w:p>
    <w:p w14:paraId="0631EF69" w14:textId="20BE5A5A" w:rsidR="007B26A5" w:rsidRPr="00085F33" w:rsidRDefault="00472387" w:rsidP="00C9761E">
      <w:pPr>
        <w:ind w:firstLine="851"/>
        <w:jc w:val="both"/>
      </w:pPr>
      <w:r>
        <w:t>3</w:t>
      </w:r>
      <w:r w:rsidR="007B26A5" w:rsidRPr="00085F33">
        <w:t xml:space="preserve">. </w:t>
      </w:r>
      <w:r w:rsidR="00E404C2" w:rsidRPr="00085F33">
        <w:t>S</w:t>
      </w:r>
      <w:r w:rsidR="007B26A5" w:rsidRPr="00085F33">
        <w:t xml:space="preserve">kyrius yra tiesiogiai pavaldus </w:t>
      </w:r>
      <w:r w:rsidR="00B40592" w:rsidRPr="00085F33">
        <w:t>A</w:t>
      </w:r>
      <w:r w:rsidR="007B26A5" w:rsidRPr="00085F33">
        <w:t xml:space="preserve">dministracijos direktoriui, vykdo </w:t>
      </w:r>
      <w:r w:rsidR="00B40592" w:rsidRPr="00085F33">
        <w:t>S</w:t>
      </w:r>
      <w:r w:rsidR="007B26A5" w:rsidRPr="00085F33">
        <w:t xml:space="preserve">avivaldybės </w:t>
      </w:r>
      <w:r w:rsidR="00FF5CE6" w:rsidRPr="00085F33">
        <w:t>t</w:t>
      </w:r>
      <w:r w:rsidR="007B26A5" w:rsidRPr="00085F33">
        <w:t xml:space="preserve">arybos sprendimus, </w:t>
      </w:r>
      <w:r w:rsidR="00B40592" w:rsidRPr="00085F33">
        <w:t>S</w:t>
      </w:r>
      <w:r w:rsidR="007B26A5" w:rsidRPr="00085F33">
        <w:t xml:space="preserve">avivaldybės mero potvarkius, </w:t>
      </w:r>
      <w:r w:rsidR="00B40592" w:rsidRPr="00085F33">
        <w:t>S</w:t>
      </w:r>
      <w:r w:rsidR="007B26A5" w:rsidRPr="00085F33">
        <w:t>avivaldybės administracijos direktoriaus įsakymus.</w:t>
      </w:r>
    </w:p>
    <w:p w14:paraId="44BA555A" w14:textId="30334C70" w:rsidR="007B26A5" w:rsidRPr="00085F33" w:rsidRDefault="00472387" w:rsidP="00C9761E">
      <w:pPr>
        <w:ind w:firstLine="851"/>
        <w:jc w:val="both"/>
      </w:pPr>
      <w:r>
        <w:t>4</w:t>
      </w:r>
      <w:r w:rsidR="007B26A5" w:rsidRPr="00085F33">
        <w:t xml:space="preserve">. </w:t>
      </w:r>
      <w:r w:rsidR="00E404C2" w:rsidRPr="00085F33">
        <w:t>S</w:t>
      </w:r>
      <w:r w:rsidR="007B26A5" w:rsidRPr="00085F33">
        <w:t>kyrių steigia ir likviduoja</w:t>
      </w:r>
      <w:r w:rsidR="002C4690" w:rsidRPr="00085F33">
        <w:t>,</w:t>
      </w:r>
      <w:r w:rsidR="00B40592" w:rsidRPr="00085F33">
        <w:t xml:space="preserve"> etatų skaičių ir pareigybes nustato,</w:t>
      </w:r>
      <w:r w:rsidR="002C4690" w:rsidRPr="00085F33">
        <w:t xml:space="preserve"> </w:t>
      </w:r>
      <w:r w:rsidR="007B26A5" w:rsidRPr="00085F33">
        <w:t xml:space="preserve">Skyriaus vedėją </w:t>
      </w:r>
      <w:r w:rsidR="00CB2689">
        <w:t xml:space="preserve">ir darbuotojus </w:t>
      </w:r>
      <w:r w:rsidR="007B26A5" w:rsidRPr="00085F33">
        <w:t xml:space="preserve">į darbą priima ir iš darbo atleidžia </w:t>
      </w:r>
      <w:r w:rsidR="00B40592" w:rsidRPr="00085F33">
        <w:t>A</w:t>
      </w:r>
      <w:r w:rsidR="007B26A5" w:rsidRPr="00085F33">
        <w:t>dministracijos direktorius, vadovaudamasis Lietuvos Respublikos įstatymais ir kitais teisės aktais.</w:t>
      </w:r>
    </w:p>
    <w:p w14:paraId="3B693F1A" w14:textId="2520CB6C" w:rsidR="007B26A5" w:rsidRPr="00085F33" w:rsidRDefault="007B26A5" w:rsidP="00085F33">
      <w:pPr>
        <w:jc w:val="both"/>
      </w:pPr>
    </w:p>
    <w:p w14:paraId="102CEA38" w14:textId="08225DFD" w:rsidR="00B10B52" w:rsidRPr="00085F33" w:rsidRDefault="007B26A5" w:rsidP="00085F33">
      <w:pPr>
        <w:jc w:val="center"/>
        <w:rPr>
          <w:b/>
        </w:rPr>
      </w:pPr>
      <w:r w:rsidRPr="00085F33">
        <w:rPr>
          <w:b/>
        </w:rPr>
        <w:t>II</w:t>
      </w:r>
      <w:r w:rsidR="00B10B52" w:rsidRPr="00085F33">
        <w:rPr>
          <w:b/>
        </w:rPr>
        <w:t xml:space="preserve"> SKYRIUS</w:t>
      </w:r>
    </w:p>
    <w:p w14:paraId="4FA6A761" w14:textId="47F73C68" w:rsidR="007B26A5" w:rsidRPr="00085F33" w:rsidRDefault="00FF5CE6" w:rsidP="00085F33">
      <w:pPr>
        <w:jc w:val="center"/>
        <w:rPr>
          <w:b/>
        </w:rPr>
      </w:pPr>
      <w:r w:rsidRPr="00085F33">
        <w:rPr>
          <w:b/>
        </w:rPr>
        <w:t xml:space="preserve">SKYRIAUS </w:t>
      </w:r>
      <w:r w:rsidR="007B26A5" w:rsidRPr="00085F33">
        <w:rPr>
          <w:b/>
        </w:rPr>
        <w:t>UŽDAVINIAI IR FUNKCIJOS</w:t>
      </w:r>
    </w:p>
    <w:p w14:paraId="47701366" w14:textId="77777777" w:rsidR="007B26A5" w:rsidRPr="00085F33" w:rsidRDefault="007B26A5" w:rsidP="00085F33">
      <w:pPr>
        <w:jc w:val="both"/>
      </w:pPr>
    </w:p>
    <w:p w14:paraId="31A4FDC2" w14:textId="40CD553A" w:rsidR="00461C69" w:rsidRPr="00C9761E" w:rsidRDefault="00FF5CE6" w:rsidP="00903CF0">
      <w:pPr>
        <w:pStyle w:val="Sraopastraipa"/>
        <w:numPr>
          <w:ilvl w:val="0"/>
          <w:numId w:val="7"/>
        </w:numPr>
        <w:ind w:left="0" w:firstLine="851"/>
        <w:jc w:val="both"/>
      </w:pPr>
      <w:r w:rsidRPr="00085F33">
        <w:t xml:space="preserve">Pagrindiniai </w:t>
      </w:r>
      <w:r w:rsidR="00B5275B" w:rsidRPr="00085F33">
        <w:t>S</w:t>
      </w:r>
      <w:r w:rsidRPr="00085F33">
        <w:t>kyriaus u</w:t>
      </w:r>
      <w:r w:rsidR="00461C69" w:rsidRPr="00085F33">
        <w:t>ždaviniai</w:t>
      </w:r>
      <w:r w:rsidRPr="00085F33">
        <w:t xml:space="preserve"> yra</w:t>
      </w:r>
      <w:r w:rsidR="00461C69" w:rsidRPr="00085F33">
        <w:t>:</w:t>
      </w:r>
    </w:p>
    <w:p w14:paraId="04F701A4" w14:textId="2B8E80BB" w:rsidR="00072BCC" w:rsidRPr="002C2019" w:rsidRDefault="00D51054" w:rsidP="00903CF0">
      <w:pPr>
        <w:tabs>
          <w:tab w:val="left" w:pos="709"/>
        </w:tabs>
        <w:ind w:firstLine="851"/>
        <w:jc w:val="both"/>
      </w:pPr>
      <w:r>
        <w:t>5.</w:t>
      </w:r>
      <w:r w:rsidR="004254F8">
        <w:t>1</w:t>
      </w:r>
      <w:r>
        <w:t xml:space="preserve">. </w:t>
      </w:r>
      <w:r w:rsidRPr="00D51054">
        <w:t>įgyvendinti Lietuvos Respublikos vietos savivaldos įstatymu nustatytas</w:t>
      </w:r>
      <w:r>
        <w:t xml:space="preserve"> valstybines </w:t>
      </w:r>
      <w:r w:rsidRPr="002C2019">
        <w:t>(valstybės perduotas savivaldybėms) funkcijas:</w:t>
      </w:r>
    </w:p>
    <w:p w14:paraId="25CA8A09" w14:textId="47986A62" w:rsidR="00D51054" w:rsidRPr="002C2019" w:rsidRDefault="00D51054" w:rsidP="00903CF0">
      <w:pPr>
        <w:tabs>
          <w:tab w:val="left" w:pos="709"/>
        </w:tabs>
        <w:ind w:firstLine="851"/>
        <w:jc w:val="both"/>
      </w:pPr>
      <w:r w:rsidRPr="002C2019">
        <w:t>5.</w:t>
      </w:r>
      <w:r w:rsidR="00C4294B" w:rsidRPr="002C2019">
        <w:t>1</w:t>
      </w:r>
      <w:r w:rsidRPr="002C2019">
        <w:t xml:space="preserve">.1. </w:t>
      </w:r>
      <w:r w:rsidR="00F63A83" w:rsidRPr="002C2019">
        <w:t>civilinės saugos</w:t>
      </w:r>
      <w:r w:rsidR="00FD77A6" w:rsidRPr="002C2019">
        <w:t>;</w:t>
      </w:r>
    </w:p>
    <w:p w14:paraId="7B6FBD6D" w14:textId="5B455809" w:rsidR="00FD77A6" w:rsidRPr="002C2019" w:rsidRDefault="00FD77A6" w:rsidP="00903CF0">
      <w:pPr>
        <w:tabs>
          <w:tab w:val="left" w:pos="709"/>
        </w:tabs>
        <w:ind w:firstLine="851"/>
        <w:jc w:val="both"/>
      </w:pPr>
      <w:r w:rsidRPr="002C2019">
        <w:t>5.</w:t>
      </w:r>
      <w:r w:rsidR="00C4294B" w:rsidRPr="002C2019">
        <w:t>1</w:t>
      </w:r>
      <w:r w:rsidRPr="002C2019">
        <w:t>.2. valstybinės kalbos vartojimo ir taisyklingumo kontrolės</w:t>
      </w:r>
      <w:r w:rsidR="003B5C6B" w:rsidRPr="002C2019">
        <w:t>;</w:t>
      </w:r>
    </w:p>
    <w:p w14:paraId="61006C99" w14:textId="71FE7AE9" w:rsidR="004254F8" w:rsidRPr="002C2019" w:rsidRDefault="004254F8" w:rsidP="00903CF0">
      <w:pPr>
        <w:tabs>
          <w:tab w:val="left" w:pos="709"/>
        </w:tabs>
        <w:ind w:firstLine="851"/>
        <w:jc w:val="both"/>
      </w:pPr>
      <w:r w:rsidRPr="002C2019">
        <w:t>5.2. įgyvendinti Lietuvos Respublikos vietos savivaldos įstatymu nustatytas savarankiškąsias savivaldybių funkcijas:</w:t>
      </w:r>
    </w:p>
    <w:p w14:paraId="68531D6B" w14:textId="7AF29376" w:rsidR="004254F8" w:rsidRPr="002C2019" w:rsidRDefault="004254F8" w:rsidP="00903CF0">
      <w:pPr>
        <w:tabs>
          <w:tab w:val="left" w:pos="709"/>
        </w:tabs>
        <w:ind w:firstLine="851"/>
        <w:jc w:val="both"/>
      </w:pPr>
      <w:r w:rsidRPr="002C2019">
        <w:t>5.2.1. dalyvauti, bendradarbiauti užtikrinant viešąją tvarką, kuriant ir įgyvendinant nusikaltimų prevencijos priemones;</w:t>
      </w:r>
    </w:p>
    <w:p w14:paraId="3F69AC0C" w14:textId="0B357A0F" w:rsidR="00FF2FCC" w:rsidRPr="002C2019" w:rsidRDefault="00FF2FCC" w:rsidP="00903CF0">
      <w:pPr>
        <w:tabs>
          <w:tab w:val="left" w:pos="709"/>
        </w:tabs>
        <w:ind w:firstLine="851"/>
        <w:jc w:val="both"/>
      </w:pPr>
      <w:r w:rsidRPr="002C2019">
        <w:t>5.3. vadovaujantis Lietuvos Respublikos administracinių nusižengimų kodekso (toliau – LR ANK) ir Administracijos direktoriaus suteiktais įgaliojimais, pradėti administracinių nusižengimų teisen</w:t>
      </w:r>
      <w:r w:rsidR="00E06301" w:rsidRPr="002C2019">
        <w:t>as</w:t>
      </w:r>
      <w:r w:rsidRPr="002C2019">
        <w:t>, atlikti administracinių nusižengimų tyrim</w:t>
      </w:r>
      <w:r w:rsidR="00E06301" w:rsidRPr="002C2019">
        <w:t>us</w:t>
      </w:r>
      <w:r w:rsidRPr="002C2019">
        <w:t>, surašyti administracinių nusižengimų protokolus, ne teismo tvarka nagrinėti administracinių nusižengimų bylas;</w:t>
      </w:r>
    </w:p>
    <w:p w14:paraId="3BAC1406" w14:textId="3AB3CFB6" w:rsidR="003B5C6B" w:rsidRPr="002C2019" w:rsidRDefault="003B5C6B" w:rsidP="00903CF0">
      <w:pPr>
        <w:tabs>
          <w:tab w:val="left" w:pos="709"/>
        </w:tabs>
        <w:ind w:firstLine="851"/>
        <w:jc w:val="both"/>
      </w:pPr>
      <w:r w:rsidRPr="002C2019">
        <w:t xml:space="preserve">5.4. </w:t>
      </w:r>
      <w:r w:rsidR="00C76022" w:rsidRPr="002C2019">
        <w:t>pagal savo kompetenciją</w:t>
      </w:r>
      <w:r w:rsidR="0078749E" w:rsidRPr="002C2019">
        <w:t>,</w:t>
      </w:r>
      <w:r w:rsidR="00C76022" w:rsidRPr="002C2019">
        <w:t xml:space="preserve"> </w:t>
      </w:r>
      <w:r w:rsidR="0078749E" w:rsidRPr="002C2019">
        <w:t>taikant administracinio poveikio bei prevencines priemones, prižiūrėti</w:t>
      </w:r>
      <w:r w:rsidR="00C76022" w:rsidRPr="002C2019">
        <w:t xml:space="preserve"> kaip </w:t>
      </w:r>
      <w:r w:rsidR="00556E0A" w:rsidRPr="002C2019">
        <w:t>vykdomi</w:t>
      </w:r>
      <w:r w:rsidR="00C76022" w:rsidRPr="002C2019">
        <w:t xml:space="preserve"> </w:t>
      </w:r>
      <w:r w:rsidR="00556E0A" w:rsidRPr="002C2019">
        <w:t xml:space="preserve">teisės aktai, už kurių pažeidimą numatyta administracinė atsakomybė; </w:t>
      </w:r>
    </w:p>
    <w:p w14:paraId="23D41936" w14:textId="6FC272EA" w:rsidR="005429AC" w:rsidRPr="002C2019" w:rsidRDefault="005429AC" w:rsidP="00903CF0">
      <w:pPr>
        <w:tabs>
          <w:tab w:val="left" w:pos="709"/>
        </w:tabs>
        <w:ind w:firstLine="851"/>
        <w:jc w:val="both"/>
      </w:pPr>
      <w:r w:rsidRPr="002C2019">
        <w:t xml:space="preserve">5.5. </w:t>
      </w:r>
      <w:r w:rsidR="00740E4C" w:rsidRPr="002C2019">
        <w:t>t</w:t>
      </w:r>
      <w:r w:rsidRPr="002C2019">
        <w:t>irti gautus skundus, pranešimus, pareiškimus skyriaus kompetencijos ribose;</w:t>
      </w:r>
    </w:p>
    <w:p w14:paraId="6501E7AB" w14:textId="78B30620" w:rsidR="006A6AAC" w:rsidRPr="002C2019" w:rsidRDefault="00E5785D" w:rsidP="00903CF0">
      <w:pPr>
        <w:tabs>
          <w:tab w:val="left" w:pos="709"/>
        </w:tabs>
        <w:ind w:firstLine="851"/>
        <w:jc w:val="both"/>
      </w:pPr>
      <w:r w:rsidRPr="002C2019">
        <w:t>5.</w:t>
      </w:r>
      <w:r w:rsidR="00740E4C" w:rsidRPr="002C2019">
        <w:t>6</w:t>
      </w:r>
      <w:r w:rsidRPr="002C2019">
        <w:t>.</w:t>
      </w:r>
      <w:r w:rsidR="006A6AAC" w:rsidRPr="002C2019">
        <w:t xml:space="preserve"> </w:t>
      </w:r>
      <w:r w:rsidR="00905B1E" w:rsidRPr="002C2019">
        <w:t xml:space="preserve">vykdyti Administracijos pastatų </w:t>
      </w:r>
      <w:r w:rsidR="003B4ACE" w:rsidRPr="002C2019">
        <w:t xml:space="preserve">gaisrinės saugos priežiūrą pagal </w:t>
      </w:r>
      <w:r w:rsidR="00E324EA" w:rsidRPr="002C2019">
        <w:t>gaisrinės saugos pagrindinius reikalavimus</w:t>
      </w:r>
      <w:r w:rsidR="00DC727A" w:rsidRPr="002C2019">
        <w:t>;</w:t>
      </w:r>
    </w:p>
    <w:p w14:paraId="4DF41B61" w14:textId="7BC94E1B" w:rsidR="00DC727A" w:rsidRPr="002C2019" w:rsidRDefault="00DC727A" w:rsidP="00903CF0">
      <w:pPr>
        <w:tabs>
          <w:tab w:val="left" w:pos="709"/>
        </w:tabs>
        <w:ind w:firstLine="851"/>
        <w:jc w:val="both"/>
      </w:pPr>
      <w:r w:rsidRPr="002C2019">
        <w:t>5.</w:t>
      </w:r>
      <w:r w:rsidR="00740E4C" w:rsidRPr="002C2019">
        <w:t>7</w:t>
      </w:r>
      <w:r w:rsidRPr="002C2019">
        <w:t xml:space="preserve">. vykdyti Administracijos darbuotojų </w:t>
      </w:r>
      <w:r w:rsidR="00C111E2" w:rsidRPr="002C2019">
        <w:t>saugos ir sveikatos priežiūrą;</w:t>
      </w:r>
    </w:p>
    <w:p w14:paraId="31F20FEC" w14:textId="58B7BA2E" w:rsidR="00E5785D" w:rsidRPr="002C2019" w:rsidRDefault="006A6AAC" w:rsidP="00903CF0">
      <w:pPr>
        <w:tabs>
          <w:tab w:val="left" w:pos="709"/>
        </w:tabs>
        <w:ind w:firstLine="851"/>
        <w:jc w:val="both"/>
      </w:pPr>
      <w:r w:rsidRPr="002C2019">
        <w:t>5.</w:t>
      </w:r>
      <w:r w:rsidR="00740E4C" w:rsidRPr="002C2019">
        <w:t>8</w:t>
      </w:r>
      <w:r w:rsidRPr="002C2019">
        <w:t>.</w:t>
      </w:r>
      <w:r w:rsidR="00620D7F" w:rsidRPr="002C2019">
        <w:t xml:space="preserve"> pagal kompetenciją koordinuoti Savivaldybės priešgaisrinės tarnybos veiklą</w:t>
      </w:r>
      <w:r w:rsidRPr="002C2019">
        <w:t>.</w:t>
      </w:r>
    </w:p>
    <w:p w14:paraId="5A278798" w14:textId="0CCB1262" w:rsidR="00461C69" w:rsidRPr="00085F33" w:rsidRDefault="00FD77A6" w:rsidP="00903CF0">
      <w:pPr>
        <w:ind w:firstLine="851"/>
        <w:jc w:val="both"/>
      </w:pPr>
      <w:r>
        <w:t>6</w:t>
      </w:r>
      <w:r w:rsidR="00FF5CE6" w:rsidRPr="00085F33">
        <w:t xml:space="preserve">. Skyrius, </w:t>
      </w:r>
      <w:r w:rsidR="00B5275B" w:rsidRPr="00085F33">
        <w:t>įgyvendindamas jam pavestus uždavinius, atlieka šias f</w:t>
      </w:r>
      <w:r w:rsidR="00461C69" w:rsidRPr="00085F33">
        <w:t>unkcij</w:t>
      </w:r>
      <w:r w:rsidR="00B5275B" w:rsidRPr="00085F33">
        <w:t>a</w:t>
      </w:r>
      <w:r w:rsidR="00461C69" w:rsidRPr="00085F33">
        <w:t>s:</w:t>
      </w:r>
    </w:p>
    <w:p w14:paraId="311A8E37" w14:textId="7254400C" w:rsidR="00902C25" w:rsidRPr="00563D62" w:rsidRDefault="008601A7" w:rsidP="00903CF0">
      <w:pPr>
        <w:widowControl/>
        <w:tabs>
          <w:tab w:val="left" w:pos="1843"/>
        </w:tabs>
        <w:autoSpaceDE/>
        <w:autoSpaceDN/>
        <w:adjustRightInd/>
        <w:ind w:firstLine="851"/>
        <w:jc w:val="both"/>
        <w:rPr>
          <w:color w:val="000000" w:themeColor="text1"/>
          <w:lang w:eastAsia="en-US"/>
        </w:rPr>
      </w:pPr>
      <w:r w:rsidRPr="00563D62">
        <w:rPr>
          <w:color w:val="000000" w:themeColor="text1"/>
          <w:lang w:eastAsia="en-US"/>
        </w:rPr>
        <w:t>6</w:t>
      </w:r>
      <w:r w:rsidR="00902C25" w:rsidRPr="00563D62">
        <w:rPr>
          <w:color w:val="000000" w:themeColor="text1"/>
          <w:lang w:eastAsia="en-US"/>
        </w:rPr>
        <w:t xml:space="preserve">.1. </w:t>
      </w:r>
      <w:r w:rsidR="00903CF0">
        <w:rPr>
          <w:color w:val="000000" w:themeColor="text1"/>
          <w:lang w:eastAsia="en-US"/>
        </w:rPr>
        <w:t>f</w:t>
      </w:r>
      <w:r w:rsidR="00902C25" w:rsidRPr="00563D62">
        <w:rPr>
          <w:color w:val="000000" w:themeColor="text1"/>
          <w:lang w:eastAsia="en-US"/>
        </w:rPr>
        <w:t>unkcijos civilinės saugos srityje:</w:t>
      </w:r>
    </w:p>
    <w:p w14:paraId="62CE9E75" w14:textId="66ED9271" w:rsidR="00902C25" w:rsidRPr="00902C25" w:rsidRDefault="008601A7" w:rsidP="00902C25">
      <w:pPr>
        <w:widowControl/>
        <w:autoSpaceDE/>
        <w:autoSpaceDN/>
        <w:adjustRightInd/>
        <w:ind w:firstLine="1134"/>
        <w:jc w:val="both"/>
        <w:rPr>
          <w:color w:val="000000"/>
          <w:lang w:eastAsia="en-US"/>
        </w:rPr>
      </w:pPr>
      <w:r>
        <w:rPr>
          <w:color w:val="000000"/>
          <w:lang w:eastAsia="en-US"/>
        </w:rPr>
        <w:lastRenderedPageBreak/>
        <w:t>6</w:t>
      </w:r>
      <w:r w:rsidR="00902C25" w:rsidRPr="00902C25">
        <w:rPr>
          <w:color w:val="000000"/>
          <w:lang w:eastAsia="en-US"/>
        </w:rPr>
        <w:t>.1.1. atlieka galimų pavojų ir ekstremaliųjų situacijų rizikos analizę, rengia ir tikslina savivaldybės ekstremaliųjų situacijų valdymo planą, ekstremaliųjų situacijų prevencijos priemonių planą, civilinės saugos metų veiklos priemonių planą;</w:t>
      </w:r>
    </w:p>
    <w:p w14:paraId="2BA1DD79" w14:textId="584C8ACD" w:rsidR="00902C25" w:rsidRPr="00902C25" w:rsidRDefault="008601A7" w:rsidP="00902C25">
      <w:pPr>
        <w:widowControl/>
        <w:autoSpaceDE/>
        <w:autoSpaceDN/>
        <w:adjustRightInd/>
        <w:ind w:firstLine="1134"/>
        <w:jc w:val="both"/>
        <w:rPr>
          <w:color w:val="000000"/>
          <w:lang w:eastAsia="en-US"/>
        </w:rPr>
      </w:pPr>
      <w:r>
        <w:rPr>
          <w:color w:val="000000"/>
          <w:lang w:eastAsia="en-US"/>
        </w:rPr>
        <w:t>6</w:t>
      </w:r>
      <w:r w:rsidR="00902C25" w:rsidRPr="00902C25">
        <w:rPr>
          <w:color w:val="000000"/>
          <w:lang w:eastAsia="en-US"/>
        </w:rPr>
        <w:t>.1.2. atlieka kompleksinius (planinius) ir tikslinius (neplaninius) civilinės saugos būklės patikrinimus ūkio subjektuose ir kitose įstaigose;</w:t>
      </w:r>
    </w:p>
    <w:p w14:paraId="7BBA452B" w14:textId="3B61B32C" w:rsidR="00902C25" w:rsidRPr="00902C25" w:rsidRDefault="008601A7" w:rsidP="00902C25">
      <w:pPr>
        <w:widowControl/>
        <w:autoSpaceDE/>
        <w:autoSpaceDN/>
        <w:adjustRightInd/>
        <w:ind w:firstLine="1134"/>
        <w:jc w:val="both"/>
        <w:rPr>
          <w:color w:val="000000"/>
          <w:lang w:eastAsia="en-US"/>
        </w:rPr>
      </w:pPr>
      <w:r>
        <w:rPr>
          <w:color w:val="000000"/>
          <w:lang w:eastAsia="en-US"/>
        </w:rPr>
        <w:t>6</w:t>
      </w:r>
      <w:r w:rsidR="00902C25" w:rsidRPr="00902C25">
        <w:rPr>
          <w:color w:val="000000"/>
          <w:lang w:eastAsia="en-US"/>
        </w:rPr>
        <w:t>.1.3. renka iš visų savivaldybėje esančių krizių valdymo ir civilinės saugos sistemos subjektų, gyventojų duomenis, reikalingus krizių valdymo ir civilinės saugos sistemos uždaviniams įgyvendinti ir Priešgaisrinės apsaugos ir gelbėjimo departamento direktoriaus nustatyta tvarka šiuos duomenis kaupia, tvarko ir teikia Priešgaisrinės apsaugos ir gelbėjimo departamentui;</w:t>
      </w:r>
    </w:p>
    <w:p w14:paraId="33FC7723" w14:textId="494EA5EA" w:rsidR="00902C25" w:rsidRPr="00902C25" w:rsidRDefault="008601A7" w:rsidP="00902C25">
      <w:pPr>
        <w:widowControl/>
        <w:autoSpaceDE/>
        <w:autoSpaceDN/>
        <w:adjustRightInd/>
        <w:ind w:firstLine="1134"/>
        <w:jc w:val="both"/>
        <w:rPr>
          <w:color w:val="000000"/>
          <w:lang w:eastAsia="en-US"/>
        </w:rPr>
      </w:pPr>
      <w:r>
        <w:rPr>
          <w:color w:val="000000"/>
          <w:lang w:eastAsia="en-US"/>
        </w:rPr>
        <w:t>6</w:t>
      </w:r>
      <w:r w:rsidR="00902C25" w:rsidRPr="00902C25">
        <w:rPr>
          <w:color w:val="000000"/>
          <w:lang w:eastAsia="en-US"/>
        </w:rPr>
        <w:t>.1.4. vertina savivaldybės ūkio subjektų ir kitų įstaigų pasirengimą reaguoti į ekstremaliąsias situacijas;</w:t>
      </w:r>
    </w:p>
    <w:p w14:paraId="77733E92" w14:textId="5708DAE4" w:rsidR="00902C25" w:rsidRPr="00902C25" w:rsidRDefault="008601A7" w:rsidP="00902C25">
      <w:pPr>
        <w:widowControl/>
        <w:autoSpaceDE/>
        <w:autoSpaceDN/>
        <w:adjustRightInd/>
        <w:ind w:firstLine="1134"/>
        <w:jc w:val="both"/>
        <w:rPr>
          <w:color w:val="000000"/>
          <w:lang w:eastAsia="en-US"/>
        </w:rPr>
      </w:pPr>
      <w:r>
        <w:rPr>
          <w:color w:val="000000"/>
          <w:lang w:eastAsia="en-US"/>
        </w:rPr>
        <w:t>6</w:t>
      </w:r>
      <w:r w:rsidR="00902C25" w:rsidRPr="00902C25">
        <w:rPr>
          <w:color w:val="000000"/>
          <w:lang w:eastAsia="en-US"/>
        </w:rPr>
        <w:t>.1.5. organizuoja ir</w:t>
      </w:r>
      <w:r w:rsidR="00903CF0">
        <w:rPr>
          <w:color w:val="000000"/>
          <w:lang w:eastAsia="en-US"/>
        </w:rPr>
        <w:t xml:space="preserve"> </w:t>
      </w:r>
      <w:r w:rsidR="00902C25" w:rsidRPr="00902C25">
        <w:rPr>
          <w:color w:val="000000"/>
          <w:lang w:eastAsia="en-US"/>
        </w:rPr>
        <w:t>/</w:t>
      </w:r>
      <w:r w:rsidR="00903CF0">
        <w:rPr>
          <w:color w:val="000000"/>
          <w:lang w:eastAsia="en-US"/>
        </w:rPr>
        <w:t xml:space="preserve"> </w:t>
      </w:r>
      <w:r w:rsidR="00902C25" w:rsidRPr="00902C25">
        <w:rPr>
          <w:color w:val="000000"/>
          <w:lang w:eastAsia="en-US"/>
        </w:rPr>
        <w:t>ar dalyvauja civilinės saugos, dalyvauja priešgaisrinės saugos pratybose, mokymuose;</w:t>
      </w:r>
    </w:p>
    <w:p w14:paraId="1B346479" w14:textId="2022E136" w:rsidR="00902C25" w:rsidRPr="00902C25" w:rsidRDefault="008601A7" w:rsidP="00902C25">
      <w:pPr>
        <w:widowControl/>
        <w:autoSpaceDE/>
        <w:autoSpaceDN/>
        <w:adjustRightInd/>
        <w:ind w:firstLine="1134"/>
        <w:jc w:val="both"/>
        <w:rPr>
          <w:color w:val="000000"/>
          <w:lang w:eastAsia="en-US"/>
        </w:rPr>
      </w:pPr>
      <w:r>
        <w:rPr>
          <w:color w:val="000000"/>
          <w:lang w:eastAsia="en-US"/>
        </w:rPr>
        <w:t>6</w:t>
      </w:r>
      <w:r w:rsidR="00902C25" w:rsidRPr="00902C25">
        <w:rPr>
          <w:color w:val="000000"/>
          <w:lang w:eastAsia="en-US"/>
        </w:rPr>
        <w:t>.1.6. organizuoja Administracijos valstybės tarnautojų ir darbuotojų civilinės saugos mokymą;</w:t>
      </w:r>
    </w:p>
    <w:p w14:paraId="43FF2C21" w14:textId="271D0E3C" w:rsidR="00902C25" w:rsidRPr="00902C25" w:rsidRDefault="008601A7" w:rsidP="00902C25">
      <w:pPr>
        <w:widowControl/>
        <w:autoSpaceDE/>
        <w:autoSpaceDN/>
        <w:adjustRightInd/>
        <w:ind w:firstLine="1134"/>
        <w:jc w:val="both"/>
        <w:rPr>
          <w:color w:val="000000"/>
          <w:lang w:eastAsia="en-US"/>
        </w:rPr>
      </w:pPr>
      <w:r>
        <w:rPr>
          <w:color w:val="000000"/>
          <w:lang w:eastAsia="en-US"/>
        </w:rPr>
        <w:t>6</w:t>
      </w:r>
      <w:r w:rsidR="00902C25" w:rsidRPr="00902C25">
        <w:rPr>
          <w:color w:val="000000"/>
          <w:lang w:eastAsia="en-US"/>
        </w:rPr>
        <w:t>.1.7. organizuoja savivaldybės gyventojų švietimą civilinės, priešgaisrinės saugos klausimais;</w:t>
      </w:r>
    </w:p>
    <w:p w14:paraId="2F4CD457" w14:textId="3F5993BA" w:rsidR="00902C25" w:rsidRPr="00902C25" w:rsidRDefault="008601A7" w:rsidP="00902C25">
      <w:pPr>
        <w:widowControl/>
        <w:autoSpaceDE/>
        <w:autoSpaceDN/>
        <w:adjustRightInd/>
        <w:ind w:firstLine="1134"/>
        <w:jc w:val="both"/>
        <w:rPr>
          <w:color w:val="000000"/>
          <w:lang w:eastAsia="en-US"/>
        </w:rPr>
      </w:pPr>
      <w:r>
        <w:rPr>
          <w:color w:val="000000"/>
          <w:lang w:eastAsia="en-US"/>
        </w:rPr>
        <w:t>6</w:t>
      </w:r>
      <w:r w:rsidR="00902C25" w:rsidRPr="00902C25">
        <w:rPr>
          <w:color w:val="000000"/>
          <w:lang w:eastAsia="en-US"/>
        </w:rPr>
        <w:t>.1.8 dalyvauja nustatant kolektyvinės apsaugos statinių ir priedangų poreikį, organizuojant jų parinkimą, pažymėjimą ir parengimą;</w:t>
      </w:r>
    </w:p>
    <w:p w14:paraId="317AEC17" w14:textId="05279A7B" w:rsidR="00902C25" w:rsidRPr="00902C25" w:rsidRDefault="008601A7" w:rsidP="00902C25">
      <w:pPr>
        <w:widowControl/>
        <w:autoSpaceDE/>
        <w:autoSpaceDN/>
        <w:adjustRightInd/>
        <w:ind w:firstLine="1134"/>
        <w:jc w:val="both"/>
        <w:rPr>
          <w:color w:val="000000"/>
          <w:lang w:eastAsia="en-US"/>
        </w:rPr>
      </w:pPr>
      <w:r>
        <w:rPr>
          <w:color w:val="000000"/>
          <w:lang w:eastAsia="en-US"/>
        </w:rPr>
        <w:t>6</w:t>
      </w:r>
      <w:r w:rsidR="00902C25" w:rsidRPr="00902C25">
        <w:rPr>
          <w:color w:val="000000"/>
          <w:lang w:eastAsia="en-US"/>
        </w:rPr>
        <w:t>.1.9. dalyvauja Savivaldybės ekstremaliųjų situacijų operacijų centro veikloje ir organizuoja jų sprendimų įgyvendinimą;</w:t>
      </w:r>
    </w:p>
    <w:p w14:paraId="53C00A11" w14:textId="02AE8050" w:rsidR="00902C25" w:rsidRPr="00902C25" w:rsidRDefault="008601A7" w:rsidP="00902C25">
      <w:pPr>
        <w:widowControl/>
        <w:autoSpaceDE/>
        <w:autoSpaceDN/>
        <w:adjustRightInd/>
        <w:ind w:firstLine="1134"/>
        <w:jc w:val="both"/>
        <w:rPr>
          <w:color w:val="000000"/>
          <w:lang w:eastAsia="en-US"/>
        </w:rPr>
      </w:pPr>
      <w:r>
        <w:rPr>
          <w:color w:val="000000"/>
          <w:lang w:eastAsia="en-US"/>
        </w:rPr>
        <w:t>6</w:t>
      </w:r>
      <w:r w:rsidR="00902C25" w:rsidRPr="00902C25">
        <w:rPr>
          <w:color w:val="000000"/>
          <w:lang w:eastAsia="en-US"/>
        </w:rPr>
        <w:t>.1.10. informuoja Savivaldybės merą apie būtinybę perspėti ir informuoti gyventojus, valstybės ir savivaldybės institucijas ir įstaigas, kitas įstaigas ir ūkio subjektus apie gresiančią ar susidariusią ekstremaliąją situaciją, apie galimus ekstremaliosios situacijos padarinius ir priemones jiems pašalinti ir apsisaugojimo nuo ekstremaliosios situacijos būdus;</w:t>
      </w:r>
    </w:p>
    <w:p w14:paraId="094F149B" w14:textId="7FD9CD73" w:rsidR="00902C25" w:rsidRPr="00902C25" w:rsidRDefault="008601A7" w:rsidP="00902C25">
      <w:pPr>
        <w:widowControl/>
        <w:autoSpaceDE/>
        <w:autoSpaceDN/>
        <w:adjustRightInd/>
        <w:ind w:firstLine="1134"/>
        <w:jc w:val="both"/>
        <w:rPr>
          <w:color w:val="000000"/>
          <w:lang w:eastAsia="en-US"/>
        </w:rPr>
      </w:pPr>
      <w:r>
        <w:rPr>
          <w:color w:val="000000"/>
          <w:lang w:eastAsia="en-US"/>
        </w:rPr>
        <w:t>6</w:t>
      </w:r>
      <w:r w:rsidR="00902C25" w:rsidRPr="00902C25">
        <w:rPr>
          <w:color w:val="000000"/>
          <w:lang w:eastAsia="en-US"/>
        </w:rPr>
        <w:t xml:space="preserve">.1.11. </w:t>
      </w:r>
      <w:r w:rsidR="004B2354">
        <w:rPr>
          <w:color w:val="000000"/>
          <w:lang w:eastAsia="en-US"/>
        </w:rPr>
        <w:t xml:space="preserve">teisės aktuose </w:t>
      </w:r>
      <w:r w:rsidR="001C17CC" w:rsidRPr="00902C25">
        <w:rPr>
          <w:color w:val="000000"/>
          <w:lang w:eastAsia="en-US"/>
        </w:rPr>
        <w:t xml:space="preserve">nustatyta tvarka </w:t>
      </w:r>
      <w:r w:rsidR="00902C25" w:rsidRPr="00902C25">
        <w:rPr>
          <w:color w:val="000000"/>
          <w:lang w:eastAsia="en-US"/>
        </w:rPr>
        <w:t>teikia savivaldybės institucijų ir įstaigų turimą informaciją apie įvykį, ekstremalųjį įvykį, ypatingą įvykį, ekstremaliąją situaciją;</w:t>
      </w:r>
    </w:p>
    <w:p w14:paraId="39D63D66" w14:textId="760EBBE9" w:rsidR="00902C25" w:rsidRPr="00902C25" w:rsidRDefault="008601A7" w:rsidP="00902C25">
      <w:pPr>
        <w:widowControl/>
        <w:autoSpaceDE/>
        <w:autoSpaceDN/>
        <w:adjustRightInd/>
        <w:ind w:firstLine="1134"/>
        <w:jc w:val="both"/>
        <w:rPr>
          <w:color w:val="000000"/>
          <w:lang w:eastAsia="en-US"/>
        </w:rPr>
      </w:pPr>
      <w:r>
        <w:rPr>
          <w:color w:val="000000"/>
          <w:lang w:eastAsia="en-US"/>
        </w:rPr>
        <w:t>6</w:t>
      </w:r>
      <w:r w:rsidR="00902C25" w:rsidRPr="00902C25">
        <w:rPr>
          <w:color w:val="000000"/>
          <w:lang w:eastAsia="en-US"/>
        </w:rPr>
        <w:t>.1.12. dalyvauja rengiant tarpusavio pagalbos planus dėl materialinių išteklių pateikimo ir gyventojų evakavimo su kitų savivaldybių institucijomis ir įstaigomis;</w:t>
      </w:r>
    </w:p>
    <w:p w14:paraId="6AFE49A5" w14:textId="0AD77562" w:rsidR="00902C25" w:rsidRDefault="008601A7" w:rsidP="00902C25">
      <w:pPr>
        <w:widowControl/>
        <w:autoSpaceDE/>
        <w:autoSpaceDN/>
        <w:adjustRightInd/>
        <w:ind w:firstLine="1134"/>
        <w:jc w:val="both"/>
        <w:rPr>
          <w:color w:val="000000"/>
          <w:lang w:eastAsia="en-US"/>
        </w:rPr>
      </w:pPr>
      <w:r>
        <w:rPr>
          <w:color w:val="000000"/>
          <w:lang w:eastAsia="en-US"/>
        </w:rPr>
        <w:t>6</w:t>
      </w:r>
      <w:r w:rsidR="00902C25" w:rsidRPr="00902C25">
        <w:rPr>
          <w:color w:val="000000"/>
          <w:lang w:eastAsia="en-US"/>
        </w:rPr>
        <w:t>.1.13. atlieka kitas L</w:t>
      </w:r>
      <w:r w:rsidR="004B2354">
        <w:rPr>
          <w:color w:val="000000"/>
          <w:lang w:eastAsia="en-US"/>
        </w:rPr>
        <w:t xml:space="preserve">ietuvos </w:t>
      </w:r>
      <w:r w:rsidR="00902C25" w:rsidRPr="00902C25">
        <w:rPr>
          <w:color w:val="000000"/>
          <w:lang w:eastAsia="en-US"/>
        </w:rPr>
        <w:t>R</w:t>
      </w:r>
      <w:r w:rsidR="004B2354">
        <w:rPr>
          <w:color w:val="000000"/>
          <w:lang w:eastAsia="en-US"/>
        </w:rPr>
        <w:t xml:space="preserve">espublikos </w:t>
      </w:r>
      <w:r w:rsidR="00902C25" w:rsidRPr="00902C25">
        <w:rPr>
          <w:color w:val="000000"/>
          <w:lang w:eastAsia="en-US"/>
        </w:rPr>
        <w:t>krizių valdymo ir civilinės saugos įstatyme ir kituose teisės aktuose nustatytas su civilinės, priešgaisrinės saugos sistemos tikslų įgyvendinimu susijusias funkcijas</w:t>
      </w:r>
      <w:r w:rsidR="002304A4">
        <w:rPr>
          <w:color w:val="000000"/>
          <w:lang w:eastAsia="en-US"/>
        </w:rPr>
        <w:t>;</w:t>
      </w:r>
    </w:p>
    <w:p w14:paraId="17DDD968" w14:textId="798A3D5E" w:rsidR="00BA2EC3" w:rsidRPr="00563D62" w:rsidRDefault="00BA2EC3" w:rsidP="004254F8">
      <w:pPr>
        <w:widowControl/>
        <w:autoSpaceDE/>
        <w:autoSpaceDN/>
        <w:adjustRightInd/>
        <w:ind w:firstLine="1134"/>
        <w:jc w:val="both"/>
        <w:rPr>
          <w:color w:val="000000" w:themeColor="text1"/>
          <w:lang w:eastAsia="en-US"/>
        </w:rPr>
      </w:pPr>
      <w:r w:rsidRPr="00563D62">
        <w:rPr>
          <w:color w:val="000000" w:themeColor="text1"/>
          <w:lang w:eastAsia="en-US"/>
        </w:rPr>
        <w:t xml:space="preserve">6.2. </w:t>
      </w:r>
      <w:r w:rsidR="00903CF0">
        <w:rPr>
          <w:color w:val="000000" w:themeColor="text1"/>
          <w:lang w:eastAsia="en-US"/>
        </w:rPr>
        <w:t>f</w:t>
      </w:r>
      <w:r w:rsidRPr="00563D62">
        <w:rPr>
          <w:color w:val="000000" w:themeColor="text1"/>
          <w:lang w:eastAsia="en-US"/>
        </w:rPr>
        <w:t>unkcijos valstybinės kalbos vartojimo ir taisyklingumo kontrolės srityje:</w:t>
      </w:r>
    </w:p>
    <w:p w14:paraId="748A594D" w14:textId="50CA5606" w:rsidR="004254F8" w:rsidRPr="004254F8" w:rsidRDefault="00BA2EC3" w:rsidP="004254F8">
      <w:pPr>
        <w:widowControl/>
        <w:autoSpaceDE/>
        <w:autoSpaceDN/>
        <w:adjustRightInd/>
        <w:ind w:firstLine="1134"/>
        <w:jc w:val="both"/>
        <w:rPr>
          <w:color w:val="000000"/>
          <w:lang w:eastAsia="en-US"/>
        </w:rPr>
      </w:pPr>
      <w:r>
        <w:rPr>
          <w:color w:val="000000"/>
          <w:lang w:eastAsia="en-US"/>
        </w:rPr>
        <w:t xml:space="preserve">6.2.1. </w:t>
      </w:r>
      <w:r w:rsidR="004254F8" w:rsidRPr="004254F8">
        <w:rPr>
          <w:color w:val="000000"/>
          <w:lang w:eastAsia="en-US"/>
        </w:rPr>
        <w:t xml:space="preserve">kontroliuoja valstybinės kalbos vartojimą ir jos taisyklingumą </w:t>
      </w:r>
      <w:r w:rsidR="000C23F4">
        <w:rPr>
          <w:color w:val="000000"/>
          <w:lang w:eastAsia="en-US"/>
        </w:rPr>
        <w:t xml:space="preserve">Kretingos </w:t>
      </w:r>
      <w:r w:rsidR="00EB0620">
        <w:rPr>
          <w:color w:val="000000"/>
          <w:lang w:eastAsia="en-US"/>
        </w:rPr>
        <w:t>rajone</w:t>
      </w:r>
      <w:r w:rsidR="004254F8" w:rsidRPr="004254F8">
        <w:rPr>
          <w:color w:val="000000"/>
          <w:lang w:eastAsia="en-US"/>
        </w:rPr>
        <w:t>;</w:t>
      </w:r>
    </w:p>
    <w:p w14:paraId="7A90C46C" w14:textId="6E559880" w:rsidR="004254F8" w:rsidRPr="004254F8" w:rsidRDefault="00BA2EC3" w:rsidP="004254F8">
      <w:pPr>
        <w:widowControl/>
        <w:autoSpaceDE/>
        <w:autoSpaceDN/>
        <w:adjustRightInd/>
        <w:ind w:firstLine="1134"/>
        <w:jc w:val="both"/>
        <w:rPr>
          <w:color w:val="000000"/>
          <w:lang w:eastAsia="en-US"/>
        </w:rPr>
      </w:pPr>
      <w:r>
        <w:rPr>
          <w:color w:val="000000"/>
          <w:lang w:eastAsia="en-US"/>
        </w:rPr>
        <w:t>6</w:t>
      </w:r>
      <w:r w:rsidR="004254F8" w:rsidRPr="004254F8">
        <w:rPr>
          <w:color w:val="000000"/>
          <w:lang w:eastAsia="en-US"/>
        </w:rPr>
        <w:t>.</w:t>
      </w:r>
      <w:r>
        <w:rPr>
          <w:color w:val="000000"/>
          <w:lang w:eastAsia="en-US"/>
        </w:rPr>
        <w:t>2</w:t>
      </w:r>
      <w:r w:rsidR="004254F8" w:rsidRPr="004254F8">
        <w:rPr>
          <w:color w:val="000000"/>
          <w:lang w:eastAsia="en-US"/>
        </w:rPr>
        <w:t>.2. tikrina, kaip Savivaldybės teritorijoje laikomasi Lietuvos Respublikos valstybinės kalbos įstatymo, Valstybinės lietuvių kalbos komisijos nutarimų ir kitų norminių teisės aktų, nustatančių valstybinės kalbos vartojimo ir taisyklingumo reikalavimus;</w:t>
      </w:r>
    </w:p>
    <w:p w14:paraId="1ECC6157" w14:textId="6A364D6D" w:rsidR="004254F8" w:rsidRPr="004254F8" w:rsidRDefault="00BA2EC3" w:rsidP="004254F8">
      <w:pPr>
        <w:widowControl/>
        <w:autoSpaceDE/>
        <w:autoSpaceDN/>
        <w:adjustRightInd/>
        <w:ind w:firstLine="1134"/>
        <w:jc w:val="both"/>
        <w:rPr>
          <w:color w:val="000000"/>
          <w:lang w:eastAsia="en-US"/>
        </w:rPr>
      </w:pPr>
      <w:r>
        <w:rPr>
          <w:color w:val="000000"/>
          <w:lang w:eastAsia="en-US"/>
        </w:rPr>
        <w:t>6</w:t>
      </w:r>
      <w:r w:rsidR="004254F8" w:rsidRPr="004254F8">
        <w:rPr>
          <w:color w:val="000000"/>
          <w:lang w:eastAsia="en-US"/>
        </w:rPr>
        <w:t>.</w:t>
      </w:r>
      <w:r>
        <w:rPr>
          <w:color w:val="000000"/>
          <w:lang w:eastAsia="en-US"/>
        </w:rPr>
        <w:t>2</w:t>
      </w:r>
      <w:r w:rsidR="004254F8" w:rsidRPr="004254F8">
        <w:rPr>
          <w:color w:val="000000"/>
          <w:lang w:eastAsia="en-US"/>
        </w:rPr>
        <w:t>.3. teikia Valstybinei lietuvių kalbos komisijai ir kitoms institucijoms siūlymus dėl norminių teisės aktų valstybinės kalbos vartojimo ir taisyklingumo klausimais tobulinimo;</w:t>
      </w:r>
    </w:p>
    <w:p w14:paraId="21BF150F" w14:textId="1048D8CF" w:rsidR="004254F8" w:rsidRPr="004254F8" w:rsidRDefault="00BA2EC3" w:rsidP="004254F8">
      <w:pPr>
        <w:widowControl/>
        <w:autoSpaceDE/>
        <w:autoSpaceDN/>
        <w:adjustRightInd/>
        <w:ind w:firstLine="1134"/>
        <w:jc w:val="both"/>
        <w:rPr>
          <w:color w:val="000000"/>
          <w:lang w:eastAsia="en-US"/>
        </w:rPr>
      </w:pPr>
      <w:r>
        <w:rPr>
          <w:color w:val="000000"/>
          <w:lang w:eastAsia="en-US"/>
        </w:rPr>
        <w:t>6</w:t>
      </w:r>
      <w:r w:rsidR="004254F8" w:rsidRPr="004254F8">
        <w:rPr>
          <w:color w:val="000000"/>
          <w:lang w:eastAsia="en-US"/>
        </w:rPr>
        <w:t>.</w:t>
      </w:r>
      <w:r>
        <w:rPr>
          <w:color w:val="000000"/>
          <w:lang w:eastAsia="en-US"/>
        </w:rPr>
        <w:t>2</w:t>
      </w:r>
      <w:r w:rsidR="004254F8" w:rsidRPr="004254F8">
        <w:rPr>
          <w:color w:val="000000"/>
          <w:lang w:eastAsia="en-US"/>
        </w:rPr>
        <w:t>.</w:t>
      </w:r>
      <w:r>
        <w:rPr>
          <w:color w:val="000000"/>
          <w:lang w:eastAsia="en-US"/>
        </w:rPr>
        <w:t>4</w:t>
      </w:r>
      <w:r w:rsidR="004254F8" w:rsidRPr="004254F8">
        <w:rPr>
          <w:color w:val="000000"/>
          <w:lang w:eastAsia="en-US"/>
        </w:rPr>
        <w:t xml:space="preserve">. pagal kompetenciją įvertina </w:t>
      </w:r>
      <w:r w:rsidR="000307E1">
        <w:rPr>
          <w:color w:val="000000"/>
          <w:lang w:eastAsia="en-US"/>
        </w:rPr>
        <w:t>ir derina A</w:t>
      </w:r>
      <w:r w:rsidR="004254F8" w:rsidRPr="004254F8">
        <w:rPr>
          <w:color w:val="000000"/>
          <w:lang w:eastAsia="en-US"/>
        </w:rPr>
        <w:t xml:space="preserve">dministracijai pateiktų išorinės reklamos projektų tekstų atitiktį Lietuvos Respublikos valstybinės kalbos įstatymo </w:t>
      </w:r>
      <w:r w:rsidR="000307E1">
        <w:rPr>
          <w:color w:val="000000"/>
          <w:lang w:eastAsia="en-US"/>
        </w:rPr>
        <w:t xml:space="preserve">ir kitų teisės aktų </w:t>
      </w:r>
      <w:r w:rsidR="004254F8" w:rsidRPr="004254F8">
        <w:rPr>
          <w:color w:val="000000"/>
          <w:lang w:eastAsia="en-US"/>
        </w:rPr>
        <w:t>reikalavimams;</w:t>
      </w:r>
    </w:p>
    <w:p w14:paraId="3A979ABE" w14:textId="121EBB23" w:rsidR="004254F8" w:rsidRPr="004254F8" w:rsidRDefault="00BA2EC3" w:rsidP="004254F8">
      <w:pPr>
        <w:widowControl/>
        <w:autoSpaceDE/>
        <w:autoSpaceDN/>
        <w:adjustRightInd/>
        <w:ind w:firstLine="1134"/>
        <w:jc w:val="both"/>
        <w:rPr>
          <w:color w:val="000000"/>
          <w:lang w:eastAsia="en-US"/>
        </w:rPr>
      </w:pPr>
      <w:r>
        <w:rPr>
          <w:color w:val="000000"/>
          <w:lang w:eastAsia="en-US"/>
        </w:rPr>
        <w:t>6</w:t>
      </w:r>
      <w:r w:rsidR="004254F8" w:rsidRPr="004254F8">
        <w:rPr>
          <w:color w:val="000000"/>
          <w:lang w:eastAsia="en-US"/>
        </w:rPr>
        <w:t>.</w:t>
      </w:r>
      <w:r>
        <w:rPr>
          <w:color w:val="000000"/>
          <w:lang w:eastAsia="en-US"/>
        </w:rPr>
        <w:t>2</w:t>
      </w:r>
      <w:r w:rsidR="004254F8" w:rsidRPr="004254F8">
        <w:rPr>
          <w:color w:val="000000"/>
          <w:lang w:eastAsia="en-US"/>
        </w:rPr>
        <w:t>.5. rengia raštus ir konsultuoja juridinius ir fizinius asmenis valstybinės kalbos vartojimo ir taisyklingumo klausimais;</w:t>
      </w:r>
    </w:p>
    <w:p w14:paraId="081A5061" w14:textId="7A51FFA5" w:rsidR="004254F8" w:rsidRPr="00563D62" w:rsidRDefault="00740E4C" w:rsidP="00902C25">
      <w:pPr>
        <w:widowControl/>
        <w:autoSpaceDE/>
        <w:autoSpaceDN/>
        <w:adjustRightInd/>
        <w:ind w:firstLine="1134"/>
        <w:jc w:val="both"/>
        <w:rPr>
          <w:color w:val="000000" w:themeColor="text1"/>
          <w:lang w:eastAsia="en-US"/>
        </w:rPr>
      </w:pPr>
      <w:r w:rsidRPr="00563D62">
        <w:rPr>
          <w:color w:val="000000" w:themeColor="text1"/>
          <w:lang w:eastAsia="en-US"/>
        </w:rPr>
        <w:t xml:space="preserve">6.3. </w:t>
      </w:r>
      <w:r w:rsidR="00903CF0">
        <w:rPr>
          <w:color w:val="000000" w:themeColor="text1"/>
          <w:lang w:eastAsia="en-US"/>
        </w:rPr>
        <w:t>f</w:t>
      </w:r>
      <w:r w:rsidRPr="00563D62">
        <w:rPr>
          <w:color w:val="000000" w:themeColor="text1"/>
          <w:lang w:eastAsia="en-US"/>
        </w:rPr>
        <w:t>unkcijos viešosios tvarkos srityje:</w:t>
      </w:r>
    </w:p>
    <w:p w14:paraId="65CB8FBD" w14:textId="1FF54DFE" w:rsidR="00740E4C" w:rsidRDefault="00837048" w:rsidP="00902C25">
      <w:pPr>
        <w:widowControl/>
        <w:autoSpaceDE/>
        <w:autoSpaceDN/>
        <w:adjustRightInd/>
        <w:ind w:firstLine="1134"/>
        <w:jc w:val="both"/>
        <w:rPr>
          <w:color w:val="000000"/>
          <w:lang w:eastAsia="en-US"/>
        </w:rPr>
      </w:pPr>
      <w:r>
        <w:rPr>
          <w:color w:val="000000"/>
          <w:lang w:eastAsia="en-US"/>
        </w:rPr>
        <w:t xml:space="preserve">6.3.1. </w:t>
      </w:r>
      <w:r w:rsidRPr="00837048">
        <w:rPr>
          <w:color w:val="000000"/>
          <w:lang w:eastAsia="en-US"/>
        </w:rPr>
        <w:t xml:space="preserve">dalyvauja, bendradarbiauja </w:t>
      </w:r>
      <w:r>
        <w:rPr>
          <w:color w:val="000000"/>
          <w:lang w:eastAsia="en-US"/>
        </w:rPr>
        <w:t xml:space="preserve">su kitomis </w:t>
      </w:r>
      <w:r w:rsidR="008D3B6D">
        <w:rPr>
          <w:color w:val="000000"/>
          <w:lang w:eastAsia="en-US"/>
        </w:rPr>
        <w:t xml:space="preserve">institucijomis </w:t>
      </w:r>
      <w:r w:rsidRPr="00837048">
        <w:rPr>
          <w:color w:val="000000"/>
          <w:lang w:eastAsia="en-US"/>
        </w:rPr>
        <w:t xml:space="preserve">užtikrinant viešąją tvarką ir įgyvendinant </w:t>
      </w:r>
      <w:r w:rsidR="00F329D5">
        <w:rPr>
          <w:color w:val="000000"/>
          <w:lang w:eastAsia="en-US"/>
        </w:rPr>
        <w:t xml:space="preserve">nusikaltimų bei </w:t>
      </w:r>
      <w:r w:rsidR="00970156">
        <w:rPr>
          <w:color w:val="000000"/>
          <w:lang w:eastAsia="en-US"/>
        </w:rPr>
        <w:t>administracinių nusižengimų</w:t>
      </w:r>
      <w:r w:rsidRPr="00837048">
        <w:rPr>
          <w:color w:val="000000"/>
          <w:lang w:eastAsia="en-US"/>
        </w:rPr>
        <w:t xml:space="preserve"> prevencijos ir kontrolės programas</w:t>
      </w:r>
      <w:r>
        <w:rPr>
          <w:color w:val="000000"/>
          <w:lang w:eastAsia="en-US"/>
        </w:rPr>
        <w:t>;</w:t>
      </w:r>
    </w:p>
    <w:p w14:paraId="4B17A7CF" w14:textId="484C491C" w:rsidR="008D3B6D" w:rsidRDefault="00837048" w:rsidP="008D3B6D">
      <w:pPr>
        <w:widowControl/>
        <w:autoSpaceDE/>
        <w:autoSpaceDN/>
        <w:adjustRightInd/>
        <w:ind w:firstLine="1134"/>
        <w:jc w:val="both"/>
        <w:rPr>
          <w:color w:val="000000"/>
          <w:lang w:eastAsia="en-US"/>
        </w:rPr>
      </w:pPr>
      <w:r>
        <w:rPr>
          <w:color w:val="000000"/>
          <w:lang w:eastAsia="en-US"/>
        </w:rPr>
        <w:t>6.3.2.</w:t>
      </w:r>
      <w:r w:rsidR="008D3B6D" w:rsidRPr="008D3B6D">
        <w:t xml:space="preserve"> </w:t>
      </w:r>
      <w:r w:rsidR="008D3B6D" w:rsidRPr="008D3B6D">
        <w:rPr>
          <w:color w:val="000000"/>
          <w:lang w:eastAsia="en-US"/>
        </w:rPr>
        <w:t xml:space="preserve">organizuoja ir vykdo administracinių nusižengimų prevencines akcijas, kartu su kitų valstybės institucijų atstovais rengia prevencines </w:t>
      </w:r>
      <w:r w:rsidR="00D67E47" w:rsidRPr="008D3B6D">
        <w:rPr>
          <w:color w:val="000000"/>
          <w:lang w:eastAsia="en-US"/>
        </w:rPr>
        <w:t xml:space="preserve">nusikalstamų veikų ir administracinių nusižengimų mažinimo Savivaldybės teritorijoje </w:t>
      </w:r>
      <w:r w:rsidR="008D3B6D" w:rsidRPr="008D3B6D">
        <w:rPr>
          <w:color w:val="000000"/>
          <w:lang w:eastAsia="en-US"/>
        </w:rPr>
        <w:t>priemones;</w:t>
      </w:r>
    </w:p>
    <w:p w14:paraId="03BA1E4F" w14:textId="01CF7BB1" w:rsidR="00D67E47" w:rsidRPr="008D3B6D" w:rsidRDefault="00D67E47" w:rsidP="00903CF0">
      <w:pPr>
        <w:widowControl/>
        <w:autoSpaceDE/>
        <w:autoSpaceDN/>
        <w:adjustRightInd/>
        <w:ind w:firstLine="851"/>
        <w:jc w:val="both"/>
        <w:rPr>
          <w:color w:val="000000"/>
          <w:lang w:eastAsia="en-US"/>
        </w:rPr>
      </w:pPr>
      <w:r>
        <w:rPr>
          <w:color w:val="000000"/>
          <w:lang w:eastAsia="en-US"/>
        </w:rPr>
        <w:lastRenderedPageBreak/>
        <w:t>6.3.3.</w:t>
      </w:r>
      <w:r w:rsidR="000463FC" w:rsidRPr="000463FC">
        <w:t xml:space="preserve"> </w:t>
      </w:r>
      <w:r w:rsidR="000463FC" w:rsidRPr="00A147A7">
        <w:t xml:space="preserve">vykdo </w:t>
      </w:r>
      <w:r w:rsidR="00D026F9">
        <w:t xml:space="preserve">Administracijos direktoriaus įsakymu </w:t>
      </w:r>
      <w:r w:rsidR="000463FC">
        <w:t>Skyriaus</w:t>
      </w:r>
      <w:r w:rsidR="000463FC" w:rsidRPr="00A147A7">
        <w:t xml:space="preserve"> kompetencijai </w:t>
      </w:r>
      <w:r w:rsidR="00C31EE2">
        <w:t>p</w:t>
      </w:r>
      <w:r w:rsidR="000463FC" w:rsidRPr="00A147A7">
        <w:t xml:space="preserve">riskirtų administracinių nusižengimų kontrolę, organizuoja ir vykdo </w:t>
      </w:r>
      <w:r w:rsidR="0018283B">
        <w:t xml:space="preserve">kontrolės </w:t>
      </w:r>
      <w:r w:rsidR="00C8316A">
        <w:t xml:space="preserve">ir prevencijos </w:t>
      </w:r>
      <w:r w:rsidR="0018283B">
        <w:t>priemones</w:t>
      </w:r>
      <w:r w:rsidR="000463FC" w:rsidRPr="00A147A7">
        <w:t xml:space="preserve">, </w:t>
      </w:r>
      <w:r w:rsidR="00857731">
        <w:t>pa</w:t>
      </w:r>
      <w:r w:rsidR="000463FC" w:rsidRPr="00A147A7">
        <w:t xml:space="preserve">tikrinimus administraciniams teisės pažeidimams </w:t>
      </w:r>
      <w:r w:rsidR="0018283B">
        <w:t>nustatyti</w:t>
      </w:r>
      <w:r w:rsidR="00C8316A">
        <w:t xml:space="preserve"> ir užkardyti</w:t>
      </w:r>
      <w:r w:rsidR="00857731">
        <w:t>;</w:t>
      </w:r>
    </w:p>
    <w:p w14:paraId="6AA39DAD" w14:textId="2FDB2542" w:rsidR="00CE2334" w:rsidRPr="00DB0C1C" w:rsidRDefault="0018283B" w:rsidP="00903CF0">
      <w:pPr>
        <w:ind w:firstLine="851"/>
        <w:jc w:val="both"/>
      </w:pPr>
      <w:r>
        <w:t>6</w:t>
      </w:r>
      <w:r w:rsidR="005452BC" w:rsidRPr="00085F33">
        <w:t>.</w:t>
      </w:r>
      <w:r>
        <w:t>3.4.</w:t>
      </w:r>
      <w:r w:rsidR="005452BC" w:rsidRPr="00085F33">
        <w:t xml:space="preserve"> </w:t>
      </w:r>
      <w:r w:rsidR="00B71003">
        <w:t>vadovau</w:t>
      </w:r>
      <w:r w:rsidR="007E1D39">
        <w:t>damasis</w:t>
      </w:r>
      <w:r w:rsidR="00B71003">
        <w:t xml:space="preserve"> teisės aktais</w:t>
      </w:r>
      <w:r w:rsidR="007B26A5" w:rsidRPr="00085F33">
        <w:t xml:space="preserve"> pagal savo kompetenciją nagrinė</w:t>
      </w:r>
      <w:r w:rsidR="00CE2334" w:rsidRPr="00085F33">
        <w:t>ja</w:t>
      </w:r>
      <w:r w:rsidR="007B26A5" w:rsidRPr="00085F33">
        <w:t xml:space="preserve"> fizinių ir juridinių </w:t>
      </w:r>
      <w:r w:rsidR="007B26A5" w:rsidRPr="00DB0C1C">
        <w:t xml:space="preserve">asmenų skundus, </w:t>
      </w:r>
      <w:r w:rsidR="0079101B" w:rsidRPr="00DB0C1C">
        <w:t xml:space="preserve">pranešimus, </w:t>
      </w:r>
      <w:r w:rsidR="007B26A5" w:rsidRPr="00DB0C1C">
        <w:t xml:space="preserve">prašymus bei pasiūlymus, </w:t>
      </w:r>
      <w:r w:rsidR="00EA0387" w:rsidRPr="00DB0C1C">
        <w:t>rengia atsakymų projektus</w:t>
      </w:r>
      <w:r w:rsidR="007B26A5" w:rsidRPr="00DB0C1C">
        <w:t>;</w:t>
      </w:r>
    </w:p>
    <w:p w14:paraId="24813E30" w14:textId="3288FB01" w:rsidR="0078227B" w:rsidRPr="0078227B" w:rsidRDefault="003502E8" w:rsidP="00903CF0">
      <w:pPr>
        <w:ind w:firstLine="851"/>
        <w:jc w:val="both"/>
      </w:pPr>
      <w:r>
        <w:t>6.3.5.</w:t>
      </w:r>
      <w:r w:rsidR="0078227B" w:rsidRPr="0078227B">
        <w:rPr>
          <w:lang w:eastAsia="en-US"/>
        </w:rPr>
        <w:t xml:space="preserve"> </w:t>
      </w:r>
      <w:r w:rsidR="0078227B" w:rsidRPr="0078227B">
        <w:t xml:space="preserve">vadovaudamasis </w:t>
      </w:r>
      <w:r w:rsidR="0078227B">
        <w:t xml:space="preserve">LR </w:t>
      </w:r>
      <w:r w:rsidR="0078227B" w:rsidRPr="0078227B">
        <w:t xml:space="preserve">ANK ir </w:t>
      </w:r>
      <w:r w:rsidR="0078227B">
        <w:t>A</w:t>
      </w:r>
      <w:r w:rsidR="0078227B" w:rsidRPr="0078227B">
        <w:t>dministracijos direktoriaus suteiktais įgaliojimais, renka įrodymus, pradeda administracinių nusižengimų teisen</w:t>
      </w:r>
      <w:r w:rsidR="0078227B">
        <w:t>as</w:t>
      </w:r>
      <w:r w:rsidR="0078227B" w:rsidRPr="0078227B">
        <w:t>, atlieka administracinių nusižengimų tyrim</w:t>
      </w:r>
      <w:r w:rsidR="0078227B">
        <w:t>us</w:t>
      </w:r>
      <w:r w:rsidR="0078227B" w:rsidRPr="0078227B">
        <w:t>, surašo administracinių nusižengimų protokolus</w:t>
      </w:r>
      <w:r w:rsidR="0078227B">
        <w:t>,</w:t>
      </w:r>
      <w:r w:rsidR="0078227B" w:rsidRPr="0078227B">
        <w:t xml:space="preserve"> kontroliuoja administracinių nurodymų įvykdymą</w:t>
      </w:r>
      <w:r w:rsidR="002F43FD">
        <w:t>, nagrinėja ne teismo tvarka administracinių nusižengimų bylas</w:t>
      </w:r>
      <w:r w:rsidR="00680758">
        <w:t xml:space="preserve">, priima </w:t>
      </w:r>
      <w:r w:rsidR="006621A0">
        <w:t xml:space="preserve">nutarimus, pildo </w:t>
      </w:r>
      <w:r w:rsidR="007419FB">
        <w:t xml:space="preserve">duomenis </w:t>
      </w:r>
      <w:r w:rsidR="006621A0">
        <w:t>Administracinių</w:t>
      </w:r>
      <w:r w:rsidR="007419FB">
        <w:t xml:space="preserve"> nusižengimų registre</w:t>
      </w:r>
      <w:r w:rsidR="0042537D">
        <w:t>, rengia ataskaitas apie paskirtas ir sumokėtas baudas</w:t>
      </w:r>
      <w:r w:rsidR="0078227B" w:rsidRPr="0078227B">
        <w:t>;</w:t>
      </w:r>
    </w:p>
    <w:p w14:paraId="12462A01" w14:textId="522ED0D8" w:rsidR="003A7C1F" w:rsidRDefault="000733FD" w:rsidP="00903CF0">
      <w:pPr>
        <w:ind w:firstLine="851"/>
        <w:jc w:val="both"/>
      </w:pPr>
      <w:r>
        <w:t xml:space="preserve">6.4. </w:t>
      </w:r>
      <w:r w:rsidR="00903CF0">
        <w:t>f</w:t>
      </w:r>
      <w:r w:rsidR="00EB1325">
        <w:t>unkcijos darbų saugos ir sveikatos, gaisrinės saugos srity</w:t>
      </w:r>
      <w:r w:rsidR="003A7C1F">
        <w:t>se:</w:t>
      </w:r>
    </w:p>
    <w:p w14:paraId="07C80807" w14:textId="77777777" w:rsidR="002875EA" w:rsidRDefault="003A7C1F" w:rsidP="00903CF0">
      <w:pPr>
        <w:ind w:firstLine="851"/>
        <w:jc w:val="both"/>
      </w:pPr>
      <w:r>
        <w:t xml:space="preserve">6.4.1. </w:t>
      </w:r>
      <w:r w:rsidR="000733FD">
        <w:t xml:space="preserve">instruktuoja Administracijos darbuotojus </w:t>
      </w:r>
      <w:r w:rsidR="00A17D6E">
        <w:t>saugos ir sveikatos</w:t>
      </w:r>
      <w:r>
        <w:t xml:space="preserve"> klausimais</w:t>
      </w:r>
      <w:r w:rsidR="00D442D3">
        <w:t xml:space="preserve">, </w:t>
      </w:r>
      <w:r>
        <w:t xml:space="preserve">rengia jiems mokymus, </w:t>
      </w:r>
      <w:r w:rsidR="00D442D3">
        <w:t>organizuoja periodinį darbuotojų sveikatos tikrinimą</w:t>
      </w:r>
      <w:r>
        <w:t>;</w:t>
      </w:r>
    </w:p>
    <w:p w14:paraId="23FDC20D" w14:textId="690EBCFE" w:rsidR="003502E8" w:rsidRDefault="002875EA" w:rsidP="00903CF0">
      <w:pPr>
        <w:ind w:firstLine="851"/>
        <w:jc w:val="both"/>
      </w:pPr>
      <w:r>
        <w:t xml:space="preserve">6.4.2. </w:t>
      </w:r>
      <w:r w:rsidR="0022555C">
        <w:t>organizuoja</w:t>
      </w:r>
      <w:r w:rsidR="008477A5">
        <w:t xml:space="preserve"> </w:t>
      </w:r>
      <w:r w:rsidR="009F7488">
        <w:t xml:space="preserve">ir atlieka </w:t>
      </w:r>
      <w:r w:rsidR="008477A5">
        <w:t>nelaimingų atsitikimų darbe, nelaimingų atsitikimų pakeliui į darbą ar iš darbo</w:t>
      </w:r>
      <w:r w:rsidR="00D442D3">
        <w:t xml:space="preserve"> </w:t>
      </w:r>
      <w:r w:rsidR="0022555C">
        <w:t>tyrimus</w:t>
      </w:r>
      <w:r w:rsidR="00FC694F">
        <w:t xml:space="preserve">, pildo reikalingus dokumentus, pateikia juos </w:t>
      </w:r>
      <w:r w:rsidR="0020466A">
        <w:t xml:space="preserve">teisės aktuose nustatyta tvarka </w:t>
      </w:r>
      <w:r w:rsidR="00FC694F">
        <w:t>kitoms institucijoms</w:t>
      </w:r>
      <w:r w:rsidR="0020466A">
        <w:t>;</w:t>
      </w:r>
    </w:p>
    <w:p w14:paraId="76F224A1" w14:textId="77777777" w:rsidR="00A33B7D" w:rsidRDefault="0020466A" w:rsidP="00085F33">
      <w:pPr>
        <w:ind w:firstLine="851"/>
        <w:jc w:val="both"/>
      </w:pPr>
      <w:r>
        <w:t xml:space="preserve">6.4.3. </w:t>
      </w:r>
      <w:r w:rsidR="0061008A">
        <w:t>instruktuoja Administracijos darbuotojus gaisrinės saugos klausimais, organizuoja ir vykdo mokymus</w:t>
      </w:r>
      <w:r w:rsidR="00A33B7D">
        <w:t>;</w:t>
      </w:r>
    </w:p>
    <w:p w14:paraId="084686B3" w14:textId="41511658" w:rsidR="009105F1" w:rsidRDefault="00A33B7D" w:rsidP="00085F33">
      <w:pPr>
        <w:ind w:firstLine="851"/>
        <w:jc w:val="both"/>
      </w:pPr>
      <w:r>
        <w:t xml:space="preserve">6.4.4. organizuoja Administracijos pastatų aprūpinimą </w:t>
      </w:r>
      <w:r w:rsidR="0073332B">
        <w:t>pirminėmis gaisro gesinimo priemonėmis, periodinę gesintuvų, vidaus priešgaisrinio vandentiekio</w:t>
      </w:r>
      <w:r w:rsidR="00AD3A82">
        <w:t xml:space="preserve">, garsinės signalizacijos </w:t>
      </w:r>
      <w:r w:rsidR="003A15F7">
        <w:t>patikrą</w:t>
      </w:r>
      <w:r w:rsidR="00726E98">
        <w:t>;</w:t>
      </w:r>
    </w:p>
    <w:p w14:paraId="64142CAF" w14:textId="1F53E16D" w:rsidR="00537D50" w:rsidRPr="00085F33" w:rsidRDefault="009105F1" w:rsidP="00085F33">
      <w:pPr>
        <w:ind w:firstLine="851"/>
        <w:jc w:val="both"/>
      </w:pPr>
      <w:r>
        <w:t>6.5</w:t>
      </w:r>
      <w:r w:rsidR="005452BC" w:rsidRPr="00085F33">
        <w:t>.</w:t>
      </w:r>
      <w:r w:rsidR="005452BC" w:rsidRPr="00085F33">
        <w:rPr>
          <w:b/>
        </w:rPr>
        <w:t xml:space="preserve"> </w:t>
      </w:r>
      <w:r w:rsidR="006A5DC0" w:rsidRPr="00B51ED4">
        <w:rPr>
          <w:bCs/>
        </w:rPr>
        <w:t xml:space="preserve">pagal </w:t>
      </w:r>
      <w:r w:rsidR="00034BA4">
        <w:rPr>
          <w:bCs/>
        </w:rPr>
        <w:t xml:space="preserve">dokumentacijos </w:t>
      </w:r>
      <w:r w:rsidR="00496915">
        <w:rPr>
          <w:bCs/>
        </w:rPr>
        <w:t>plane priskirtas bylas,</w:t>
      </w:r>
      <w:r w:rsidR="006A5DC0">
        <w:rPr>
          <w:b/>
        </w:rPr>
        <w:t xml:space="preserve"> </w:t>
      </w:r>
      <w:r w:rsidR="00537D50" w:rsidRPr="00085F33">
        <w:t>registruoja dokumentus</w:t>
      </w:r>
      <w:r w:rsidR="00374C57" w:rsidRPr="00085F33">
        <w:t xml:space="preserve">, </w:t>
      </w:r>
      <w:r w:rsidR="00537D50" w:rsidRPr="00085F33">
        <w:t>užtikrina dokumentų apskaitą dokumentų valdymo sistemoje</w:t>
      </w:r>
      <w:r w:rsidR="00FC0874" w:rsidRPr="00085F33">
        <w:t xml:space="preserve"> (DVS)</w:t>
      </w:r>
      <w:r w:rsidR="00537D50" w:rsidRPr="00085F33">
        <w:t xml:space="preserve"> ar kitose teisės aktais nustatytose ir savivaldybės naudojamose dokumentų informacinėse sistemose</w:t>
      </w:r>
      <w:r w:rsidR="00434DFD">
        <w:t>,</w:t>
      </w:r>
      <w:r w:rsidR="00434DFD" w:rsidRPr="00434DFD">
        <w:rPr>
          <w:color w:val="000000"/>
        </w:rPr>
        <w:t xml:space="preserve"> tinkamą dokumentų saugojimą, naikinimą ir perdavimą į archyvą</w:t>
      </w:r>
      <w:r w:rsidR="00434DFD">
        <w:rPr>
          <w:color w:val="000000"/>
        </w:rPr>
        <w:t>;</w:t>
      </w:r>
    </w:p>
    <w:p w14:paraId="47B060EC" w14:textId="77777777" w:rsidR="001B6C97" w:rsidRDefault="0092293F" w:rsidP="001B6C97">
      <w:pPr>
        <w:ind w:firstLine="851"/>
        <w:jc w:val="both"/>
      </w:pPr>
      <w:r>
        <w:t>6.6</w:t>
      </w:r>
      <w:r w:rsidR="00ED7CAA" w:rsidRPr="00085F33">
        <w:t>.</w:t>
      </w:r>
      <w:r w:rsidR="00D42681">
        <w:t xml:space="preserve"> rengia pagal kompetenciją Savivaldybės tarybos sprendimų, Mero potvarkių, Administracijos direktoriaus įsakymų</w:t>
      </w:r>
      <w:r w:rsidR="001B6C97">
        <w:t xml:space="preserve"> ar kitų dokumentų</w:t>
      </w:r>
      <w:r w:rsidR="00D42681">
        <w:t>, raštų, sutarčių</w:t>
      </w:r>
      <w:r w:rsidR="00EA0387">
        <w:t xml:space="preserve"> projektus</w:t>
      </w:r>
      <w:r w:rsidR="00EB6386">
        <w:t>, vykdo vieš</w:t>
      </w:r>
      <w:r w:rsidR="00F30089">
        <w:t>ųjų pirkimų procedūras;</w:t>
      </w:r>
    </w:p>
    <w:p w14:paraId="0759F1E0" w14:textId="0897EECA" w:rsidR="001B6C97" w:rsidRPr="001B6C97" w:rsidRDefault="001B6C97" w:rsidP="001B6C97">
      <w:pPr>
        <w:ind w:firstLine="851"/>
        <w:jc w:val="both"/>
      </w:pPr>
      <w:r>
        <w:t>6.7.</w:t>
      </w:r>
      <w:r w:rsidRPr="001B6C97">
        <w:rPr>
          <w:color w:val="000000"/>
          <w:lang w:eastAsia="en-US"/>
        </w:rPr>
        <w:t xml:space="preserve"> pagal kompetenciją dalyvauja darbo grupių ir komisijų veikloje;</w:t>
      </w:r>
    </w:p>
    <w:p w14:paraId="750313D5" w14:textId="442F13F2" w:rsidR="00CE2334" w:rsidRPr="00085F33" w:rsidRDefault="00F30089" w:rsidP="00085F33">
      <w:pPr>
        <w:ind w:firstLine="851"/>
        <w:jc w:val="both"/>
      </w:pPr>
      <w:r>
        <w:t>6.</w:t>
      </w:r>
      <w:r w:rsidR="001B6C97">
        <w:t>8</w:t>
      </w:r>
      <w:r>
        <w:t>. pagal kompetenciją koordinuoja Kretingos rajono savivaldybės Priešgaisrinės tarnybos veiklą</w:t>
      </w:r>
      <w:r w:rsidR="00726E98">
        <w:t>;</w:t>
      </w:r>
    </w:p>
    <w:p w14:paraId="121CBF8D" w14:textId="5C872663" w:rsidR="007B26A5" w:rsidRPr="00085F33" w:rsidRDefault="00726E98" w:rsidP="00085F33">
      <w:pPr>
        <w:ind w:firstLine="851"/>
        <w:jc w:val="both"/>
      </w:pPr>
      <w:r>
        <w:t>6.</w:t>
      </w:r>
      <w:r w:rsidR="001B6C97">
        <w:t>9</w:t>
      </w:r>
      <w:r w:rsidR="00ED7CAA" w:rsidRPr="00085F33">
        <w:t xml:space="preserve">. </w:t>
      </w:r>
      <w:r w:rsidR="007B26A5" w:rsidRPr="00085F33">
        <w:t>vykd</w:t>
      </w:r>
      <w:r w:rsidR="00CE2334" w:rsidRPr="00085F33">
        <w:t>o</w:t>
      </w:r>
      <w:r w:rsidR="007B26A5" w:rsidRPr="00085F33">
        <w:t xml:space="preserve"> </w:t>
      </w:r>
      <w:r w:rsidR="005452BC" w:rsidRPr="00085F33">
        <w:t>kitas</w:t>
      </w:r>
      <w:r w:rsidR="005452BC" w:rsidRPr="00085F33">
        <w:rPr>
          <w:b/>
        </w:rPr>
        <w:t xml:space="preserve"> </w:t>
      </w:r>
      <w:r w:rsidR="00313609" w:rsidRPr="00085F33">
        <w:t>S</w:t>
      </w:r>
      <w:r w:rsidR="007B26A5" w:rsidRPr="00085F33">
        <w:t xml:space="preserve">avivaldybės tarybos sprendimais, </w:t>
      </w:r>
      <w:r w:rsidR="00313609" w:rsidRPr="00085F33">
        <w:t>S</w:t>
      </w:r>
      <w:r w:rsidR="007B26A5" w:rsidRPr="00085F33">
        <w:t xml:space="preserve">avivaldybės mero potvarkiais, </w:t>
      </w:r>
      <w:r w:rsidR="00313609" w:rsidRPr="00085F33">
        <w:t>A</w:t>
      </w:r>
      <w:r w:rsidR="007B26A5" w:rsidRPr="00085F33">
        <w:t xml:space="preserve">dministracijos direktoriaus įsakymais </w:t>
      </w:r>
      <w:r w:rsidR="00ED7CAA" w:rsidRPr="00085F33">
        <w:t>S</w:t>
      </w:r>
      <w:r w:rsidR="007B26A5" w:rsidRPr="00085F33">
        <w:t>kyriui priskirtas funkcijas, įpareigojimus bei pavedimus.</w:t>
      </w:r>
    </w:p>
    <w:p w14:paraId="766D1CC4" w14:textId="77777777" w:rsidR="007746E3" w:rsidRDefault="007746E3" w:rsidP="00903CF0">
      <w:pPr>
        <w:rPr>
          <w:b/>
        </w:rPr>
      </w:pPr>
    </w:p>
    <w:p w14:paraId="490EA6BA" w14:textId="16783B60" w:rsidR="00B10B52" w:rsidRPr="00085F33" w:rsidRDefault="007B26A5" w:rsidP="00085F33">
      <w:pPr>
        <w:jc w:val="center"/>
        <w:rPr>
          <w:b/>
        </w:rPr>
      </w:pPr>
      <w:r w:rsidRPr="00085F33">
        <w:rPr>
          <w:b/>
        </w:rPr>
        <w:t>III</w:t>
      </w:r>
      <w:r w:rsidR="00B10B52" w:rsidRPr="00085F33">
        <w:rPr>
          <w:b/>
        </w:rPr>
        <w:t xml:space="preserve"> SKYRIUS</w:t>
      </w:r>
    </w:p>
    <w:p w14:paraId="723EB480" w14:textId="1129D155" w:rsidR="007B26A5" w:rsidRPr="00085F33" w:rsidRDefault="00C64BE3" w:rsidP="00085F33">
      <w:pPr>
        <w:jc w:val="center"/>
        <w:rPr>
          <w:b/>
        </w:rPr>
      </w:pPr>
      <w:r w:rsidRPr="00085F33">
        <w:rPr>
          <w:b/>
        </w:rPr>
        <w:t xml:space="preserve">SKYRIAUS </w:t>
      </w:r>
      <w:r w:rsidR="007B26A5" w:rsidRPr="00085F33">
        <w:rPr>
          <w:b/>
        </w:rPr>
        <w:t>TEISĖS</w:t>
      </w:r>
    </w:p>
    <w:p w14:paraId="6A9F96E5" w14:textId="77777777" w:rsidR="00915C40" w:rsidRPr="00085F33" w:rsidRDefault="00915C40" w:rsidP="00085F33">
      <w:pPr>
        <w:rPr>
          <w:b/>
        </w:rPr>
      </w:pPr>
    </w:p>
    <w:p w14:paraId="076CCDE6" w14:textId="3116BDB5" w:rsidR="007B26A5" w:rsidRPr="00085F33" w:rsidRDefault="00325AD2" w:rsidP="00C9761E">
      <w:pPr>
        <w:ind w:firstLine="851"/>
        <w:jc w:val="both"/>
      </w:pPr>
      <w:r>
        <w:t>7</w:t>
      </w:r>
      <w:r w:rsidR="007B26A5" w:rsidRPr="00085F33">
        <w:t>. Skyrius</w:t>
      </w:r>
      <w:r w:rsidR="00A8488C" w:rsidRPr="00085F33">
        <w:t>, įgyvendindamas jam pavestus uždavinius ir atlikdamas funkcijas,</w:t>
      </w:r>
      <w:r w:rsidR="007B26A5" w:rsidRPr="00085F33">
        <w:t xml:space="preserve"> turi teisę:</w:t>
      </w:r>
    </w:p>
    <w:p w14:paraId="173BAE5D" w14:textId="7119DD4E" w:rsidR="007B26A5" w:rsidRDefault="00325AD2" w:rsidP="00C9761E">
      <w:pPr>
        <w:ind w:firstLine="851"/>
        <w:jc w:val="both"/>
      </w:pPr>
      <w:r>
        <w:t>7</w:t>
      </w:r>
      <w:r w:rsidR="007B26A5" w:rsidRPr="00085F33">
        <w:t xml:space="preserve">.1. nustatyta tvarka gauti </w:t>
      </w:r>
      <w:r w:rsidR="00D4552D">
        <w:t>reikalingą</w:t>
      </w:r>
      <w:r w:rsidR="007B26A5" w:rsidRPr="00085F33">
        <w:t xml:space="preserve"> informaciją</w:t>
      </w:r>
      <w:r w:rsidR="007664F2">
        <w:t xml:space="preserve"> ir</w:t>
      </w:r>
      <w:r w:rsidR="007E7E63">
        <w:t xml:space="preserve"> dokumentus</w:t>
      </w:r>
      <w:r w:rsidR="007B26A5" w:rsidRPr="00085F33">
        <w:t xml:space="preserve"> iš </w:t>
      </w:r>
      <w:r w:rsidR="00B10B52" w:rsidRPr="00085F33">
        <w:t>S</w:t>
      </w:r>
      <w:r w:rsidR="007B26A5" w:rsidRPr="00085F33">
        <w:t xml:space="preserve">avivaldybės tarybos, </w:t>
      </w:r>
      <w:r w:rsidR="00B10B52" w:rsidRPr="00085F33">
        <w:t>S</w:t>
      </w:r>
      <w:r w:rsidR="007B26A5" w:rsidRPr="00085F33">
        <w:t xml:space="preserve">avivaldybės mero, </w:t>
      </w:r>
      <w:r w:rsidR="00B10B52" w:rsidRPr="00085F33">
        <w:t>A</w:t>
      </w:r>
      <w:r w:rsidR="007B26A5" w:rsidRPr="00085F33">
        <w:t>dministracijos direktoriaus</w:t>
      </w:r>
      <w:r>
        <w:t>,</w:t>
      </w:r>
      <w:r w:rsidR="007B26A5" w:rsidRPr="00085F33">
        <w:t xml:space="preserve"> </w:t>
      </w:r>
      <w:r w:rsidR="00B10B52" w:rsidRPr="00085F33">
        <w:t>A</w:t>
      </w:r>
      <w:r w:rsidR="007B26A5" w:rsidRPr="00085F33">
        <w:t>dministracijos struktūrinių padalinių</w:t>
      </w:r>
      <w:r w:rsidR="00E6362F">
        <w:t>, Savivaldyb</w:t>
      </w:r>
      <w:r w:rsidR="007B26A5" w:rsidRPr="00085F33">
        <w:t>ei pavaldžių įmonių</w:t>
      </w:r>
      <w:r w:rsidR="00E6362F">
        <w:t xml:space="preserve"> ar įstaigų</w:t>
      </w:r>
      <w:r w:rsidR="00C77BCF">
        <w:t>, valstybės institucijų ir įstaigų, juridinių ir fizinių asmenų, kurių reikia Skyriaus uždaviniams įgyvendinti ir funkcijoms atlikti</w:t>
      </w:r>
      <w:r w:rsidR="007B26A5" w:rsidRPr="00085F33">
        <w:t>;</w:t>
      </w:r>
    </w:p>
    <w:p w14:paraId="07394E5E" w14:textId="05108797" w:rsidR="007E7E63" w:rsidRPr="00085F33" w:rsidRDefault="007E7E63" w:rsidP="00C9761E">
      <w:pPr>
        <w:ind w:firstLine="851"/>
        <w:jc w:val="both"/>
      </w:pPr>
      <w:r>
        <w:t xml:space="preserve">7.2. </w:t>
      </w:r>
      <w:r w:rsidR="00FC1256">
        <w:t xml:space="preserve">gauti skyriaus funkcijoms atlikti reikalingą materialinį </w:t>
      </w:r>
      <w:r w:rsidR="005E6343">
        <w:t xml:space="preserve">ir techninį aprūpinimą, kelti Skyriaus darbuotojų </w:t>
      </w:r>
      <w:r w:rsidR="005B7510">
        <w:t>kvalifikaciją;</w:t>
      </w:r>
    </w:p>
    <w:p w14:paraId="0A2D4FA6" w14:textId="4EA06C31" w:rsidR="007B26A5" w:rsidRDefault="005B7510" w:rsidP="00C9761E">
      <w:pPr>
        <w:ind w:firstLine="851"/>
        <w:jc w:val="both"/>
      </w:pPr>
      <w:r>
        <w:t>7.3</w:t>
      </w:r>
      <w:r w:rsidR="007B26A5" w:rsidRPr="00085F33">
        <w:t xml:space="preserve">. pagal savo kompetenciją </w:t>
      </w:r>
      <w:r>
        <w:t xml:space="preserve">ir suteiktus įgaliojimus </w:t>
      </w:r>
      <w:r w:rsidR="007B26A5" w:rsidRPr="00085F33">
        <w:t xml:space="preserve">atstovauti </w:t>
      </w:r>
      <w:r>
        <w:t>Administracijai</w:t>
      </w:r>
      <w:r w:rsidR="007B26A5" w:rsidRPr="00085F33">
        <w:t xml:space="preserve"> kitose įstaigose ir organizacijose;</w:t>
      </w:r>
    </w:p>
    <w:p w14:paraId="2DD2024F" w14:textId="42AFA52A" w:rsidR="006E2099" w:rsidRDefault="006E2099" w:rsidP="006E2099">
      <w:pPr>
        <w:ind w:firstLine="851"/>
        <w:jc w:val="both"/>
      </w:pPr>
      <w:r>
        <w:t>7.4. suderinęs su kitų Administracijos struktūrinių padalinių vadovais, pasitelkti kitų Administracijos struktūrinių padalinių specialistus Skyriaus uždaviniams ir funkcijoms įgyvendinti, sprendimų ir kitų dokumentų projektams rengti;</w:t>
      </w:r>
    </w:p>
    <w:p w14:paraId="42143EC8" w14:textId="77777777" w:rsidR="00F27E5F" w:rsidRPr="00F27E5F" w:rsidRDefault="00F27E5F" w:rsidP="00F27E5F">
      <w:pPr>
        <w:ind w:firstLine="851"/>
        <w:jc w:val="both"/>
      </w:pPr>
      <w:r>
        <w:t xml:space="preserve">7.5. </w:t>
      </w:r>
      <w:r w:rsidRPr="00F27E5F">
        <w:t>organizuoti pasitarimus ir diskusijas savo kompetencijos klausimams spręsti;</w:t>
      </w:r>
    </w:p>
    <w:p w14:paraId="37F77227" w14:textId="3DD28B20" w:rsidR="0081400B" w:rsidRPr="0081400B" w:rsidRDefault="00DB34E5" w:rsidP="0081400B">
      <w:pPr>
        <w:ind w:firstLine="851"/>
        <w:jc w:val="both"/>
      </w:pPr>
      <w:r>
        <w:rPr>
          <w:lang w:eastAsia="en-US"/>
        </w:rPr>
        <w:t>8.</w:t>
      </w:r>
      <w:r w:rsidR="0081400B" w:rsidRPr="0081400B">
        <w:rPr>
          <w:lang w:eastAsia="en-US"/>
        </w:rPr>
        <w:t xml:space="preserve"> </w:t>
      </w:r>
      <w:r w:rsidR="0081400B" w:rsidRPr="0081400B">
        <w:t>Skyriaus valstybės tarnautojai:</w:t>
      </w:r>
    </w:p>
    <w:p w14:paraId="2AE30CE0" w14:textId="2BF3507A" w:rsidR="0081400B" w:rsidRPr="0081400B" w:rsidRDefault="00DB34E5" w:rsidP="0081400B">
      <w:pPr>
        <w:ind w:firstLine="851"/>
        <w:jc w:val="both"/>
      </w:pPr>
      <w:r>
        <w:t>8</w:t>
      </w:r>
      <w:r w:rsidR="0081400B" w:rsidRPr="0081400B">
        <w:t xml:space="preserve">.1. vykdydami pavestas funkcijas, turi teisę atskirai ar kartu su </w:t>
      </w:r>
      <w:r>
        <w:t>Administracijos</w:t>
      </w:r>
      <w:r w:rsidR="0081400B" w:rsidRPr="0081400B">
        <w:t xml:space="preserve"> ir kitų valstybės institucijų pareigūnais kontrolės tikslu lankytis Savivaldybės įstaigose, įmonėse, kitose </w:t>
      </w:r>
      <w:r w:rsidR="0081400B" w:rsidRPr="0081400B">
        <w:lastRenderedPageBreak/>
        <w:t>įstaigose, įmonėse ar organizacijose ir jų teritorijose, taip pat fiziniams asmenims priklausančiose teritorijose ar patalpose, lankytis renginiuose;</w:t>
      </w:r>
    </w:p>
    <w:p w14:paraId="687CADC7" w14:textId="2EBAB06A" w:rsidR="00820FAF" w:rsidRPr="00820FAF" w:rsidRDefault="00DB34E5" w:rsidP="00820FAF">
      <w:pPr>
        <w:ind w:firstLine="851"/>
        <w:jc w:val="both"/>
      </w:pPr>
      <w:r>
        <w:rPr>
          <w:lang w:eastAsia="en-US"/>
        </w:rPr>
        <w:t>8.2.</w:t>
      </w:r>
      <w:r w:rsidR="00820FAF" w:rsidRPr="00820FAF">
        <w:rPr>
          <w:lang w:eastAsia="en-US"/>
        </w:rPr>
        <w:t xml:space="preserve"> </w:t>
      </w:r>
      <w:r w:rsidR="00820FAF" w:rsidRPr="00820FAF">
        <w:t>įgyvendindam</w:t>
      </w:r>
      <w:r w:rsidR="00820FAF">
        <w:t>i</w:t>
      </w:r>
      <w:r w:rsidR="00820FAF" w:rsidRPr="00820FAF">
        <w:t xml:space="preserve"> veiklą reglamentuojančiuose įstatymuose nustatytas teises ar atli</w:t>
      </w:r>
      <w:r w:rsidR="004B4ECC">
        <w:t>kdami</w:t>
      </w:r>
      <w:r w:rsidR="00820FAF" w:rsidRPr="00820FAF">
        <w:t xml:space="preserve"> pavestas pareigas, turi teisę duoti asmenims teisėtus nurodymus ir reikalavimus (įleisti į tikrinamas teritorijas, patalpas (išskyrus žmogaus būstą) ar kitus objektus; pateikti informaciją, duomenis ar dokumentus; atvykti ir duoti paaiškinimus, vykdyti teisės aktuose nustatytas pareigas ir kt.)</w:t>
      </w:r>
      <w:r w:rsidR="00903CF0">
        <w:t>.</w:t>
      </w:r>
    </w:p>
    <w:p w14:paraId="2449700D" w14:textId="77777777" w:rsidR="00F27E5F" w:rsidRPr="00F27E5F" w:rsidRDefault="00F27E5F" w:rsidP="00F27E5F">
      <w:pPr>
        <w:ind w:firstLine="851"/>
        <w:jc w:val="both"/>
      </w:pPr>
      <w:r>
        <w:t xml:space="preserve">9. </w:t>
      </w:r>
      <w:r w:rsidRPr="00F27E5F">
        <w:t>Skyrius gali turėti ir kitų Lietuvos Respublikos įstatymais ir kitais teisės aktais suteiktų teisių.</w:t>
      </w:r>
    </w:p>
    <w:p w14:paraId="1EB7B9F9" w14:textId="77777777" w:rsidR="007B26A5" w:rsidRPr="00085F33" w:rsidRDefault="007B26A5" w:rsidP="00085F33">
      <w:pPr>
        <w:jc w:val="both"/>
      </w:pPr>
    </w:p>
    <w:p w14:paraId="5BF40D88" w14:textId="77777777" w:rsidR="00D10162" w:rsidRPr="00085F33" w:rsidRDefault="007B26A5" w:rsidP="00085F33">
      <w:pPr>
        <w:jc w:val="center"/>
        <w:rPr>
          <w:b/>
        </w:rPr>
      </w:pPr>
      <w:r w:rsidRPr="00085F33">
        <w:rPr>
          <w:b/>
        </w:rPr>
        <w:t>IV</w:t>
      </w:r>
      <w:r w:rsidR="00D10162" w:rsidRPr="00085F33">
        <w:rPr>
          <w:b/>
        </w:rPr>
        <w:t xml:space="preserve"> SKYRIUS</w:t>
      </w:r>
    </w:p>
    <w:p w14:paraId="09663783" w14:textId="0A5C4BBC" w:rsidR="007B26A5" w:rsidRPr="00C9761E" w:rsidRDefault="00711A0D" w:rsidP="00085F33">
      <w:pPr>
        <w:jc w:val="center"/>
        <w:rPr>
          <w:b/>
        </w:rPr>
      </w:pPr>
      <w:r w:rsidRPr="00085F33">
        <w:rPr>
          <w:b/>
        </w:rPr>
        <w:t xml:space="preserve">SKYRIAUS </w:t>
      </w:r>
      <w:r w:rsidR="00D10162" w:rsidRPr="00085F33">
        <w:rPr>
          <w:b/>
        </w:rPr>
        <w:t>DARBO</w:t>
      </w:r>
      <w:r w:rsidR="007B26A5" w:rsidRPr="00085F33">
        <w:rPr>
          <w:b/>
        </w:rPr>
        <w:t xml:space="preserve"> ORGANIZAVIMAS</w:t>
      </w:r>
    </w:p>
    <w:p w14:paraId="316C5CF4" w14:textId="77777777" w:rsidR="007B26A5" w:rsidRPr="00085F33" w:rsidRDefault="007B26A5" w:rsidP="00085F33"/>
    <w:p w14:paraId="400A2F62" w14:textId="1E7BA122" w:rsidR="00CE79E3" w:rsidRDefault="00F27E5F" w:rsidP="00C9761E">
      <w:pPr>
        <w:ind w:firstLine="851"/>
        <w:jc w:val="both"/>
      </w:pPr>
      <w:r>
        <w:t>10</w:t>
      </w:r>
      <w:r w:rsidR="007B26A5" w:rsidRPr="00085F33">
        <w:t xml:space="preserve">. </w:t>
      </w:r>
      <w:r w:rsidR="00CE79E3" w:rsidRPr="00085F33">
        <w:t>Skyriaus valstybės tarnautojai į pareigas priimami ir atleidžiami iš tarnybos Lietuvos Respublikos valstybės tarnybos įstatymo, darbuotojai</w:t>
      </w:r>
      <w:r w:rsidR="00CE79E3">
        <w:t>, dirbantys pagal darbo sutartį,</w:t>
      </w:r>
      <w:r w:rsidR="00CE79E3" w:rsidRPr="00085F33">
        <w:t xml:space="preserve"> – Lietuvos Respublikos darbo kodekso nustatyta tvarka. </w:t>
      </w:r>
      <w:r w:rsidR="00CE79E3">
        <w:t xml:space="preserve">Skyriaus valstybės tarnautojų ir darbuotojų, dirbančių pagal darbo sutartį, pareigybėms keliami reikalavimai ir funkcijos nustatomi pareigybių aprašymuose. </w:t>
      </w:r>
      <w:r w:rsidR="00CE79E3" w:rsidRPr="00085F33">
        <w:t>Juos skiria į pareigas ir atleidžia iš jų, nustato darbo užmokestį, skatina, skiria tarnybines ir drausmines nuobaudas, suteikia atostogas ir išleidžia į komandiruotes Administracijos direktorius, jeigu kiti teisės aktai nenustato kitaip</w:t>
      </w:r>
      <w:r w:rsidR="00CE79E3">
        <w:t>;</w:t>
      </w:r>
    </w:p>
    <w:p w14:paraId="2536D79B" w14:textId="15A0B288" w:rsidR="007B26A5" w:rsidRPr="00C9761E" w:rsidRDefault="00F27E5F" w:rsidP="00C9761E">
      <w:pPr>
        <w:ind w:firstLine="851"/>
        <w:jc w:val="both"/>
      </w:pPr>
      <w:r>
        <w:t>11</w:t>
      </w:r>
      <w:r w:rsidR="00CE79E3">
        <w:t xml:space="preserve">. </w:t>
      </w:r>
      <w:r w:rsidR="00D30397" w:rsidRPr="00085F33">
        <w:t>S</w:t>
      </w:r>
      <w:r w:rsidR="007B26A5" w:rsidRPr="00085F33">
        <w:t xml:space="preserve">kyriui vadovauja </w:t>
      </w:r>
      <w:r w:rsidR="00D10162" w:rsidRPr="00085F33">
        <w:t>S</w:t>
      </w:r>
      <w:r w:rsidR="00D30397" w:rsidRPr="00085F33">
        <w:t xml:space="preserve">kyriaus </w:t>
      </w:r>
      <w:r w:rsidR="007B26A5" w:rsidRPr="00085F33">
        <w:t>vedėjas.</w:t>
      </w:r>
    </w:p>
    <w:p w14:paraId="43FA1C6A" w14:textId="4F24CEB7" w:rsidR="007B26A5" w:rsidRPr="00085F33" w:rsidRDefault="00CE79E3" w:rsidP="00C9761E">
      <w:pPr>
        <w:ind w:firstLine="851"/>
        <w:jc w:val="both"/>
      </w:pPr>
      <w:r>
        <w:t>1</w:t>
      </w:r>
      <w:r w:rsidR="00F27E5F">
        <w:t>2</w:t>
      </w:r>
      <w:r w:rsidR="007B26A5" w:rsidRPr="00085F33">
        <w:t>. Skyriaus vedėjas:</w:t>
      </w:r>
    </w:p>
    <w:p w14:paraId="6D20F6CE" w14:textId="783F233F" w:rsidR="007B26A5" w:rsidRPr="00085F33" w:rsidRDefault="00CE79E3" w:rsidP="00C9761E">
      <w:pPr>
        <w:ind w:firstLine="851"/>
        <w:jc w:val="both"/>
      </w:pPr>
      <w:r>
        <w:t>1</w:t>
      </w:r>
      <w:r w:rsidR="00F27E5F">
        <w:t>2</w:t>
      </w:r>
      <w:r w:rsidR="007B26A5" w:rsidRPr="00085F33">
        <w:t xml:space="preserve">.1. </w:t>
      </w:r>
      <w:r w:rsidR="00D30397" w:rsidRPr="00085F33">
        <w:t>planuoja ir organizuoja S</w:t>
      </w:r>
      <w:r w:rsidR="007B26A5" w:rsidRPr="00085F33">
        <w:t>kyri</w:t>
      </w:r>
      <w:r w:rsidR="00D30397" w:rsidRPr="00085F33">
        <w:t xml:space="preserve">aus darbą, </w:t>
      </w:r>
      <w:r w:rsidR="00D10162" w:rsidRPr="00085F33">
        <w:t xml:space="preserve">sprendžia jo kompetencijai priskirtus klausimus, </w:t>
      </w:r>
      <w:r w:rsidR="00D30397" w:rsidRPr="00085F33">
        <w:t>atsako už Skyriui</w:t>
      </w:r>
      <w:r w:rsidR="007B26A5" w:rsidRPr="00085F33">
        <w:t xml:space="preserve"> pavestų uždavinių ir funkcijų vykdymą;</w:t>
      </w:r>
    </w:p>
    <w:p w14:paraId="24A9370C" w14:textId="69E2920D" w:rsidR="007B26A5" w:rsidRPr="00085F33" w:rsidRDefault="00CE79E3" w:rsidP="00C9761E">
      <w:pPr>
        <w:ind w:firstLine="851"/>
        <w:jc w:val="both"/>
      </w:pPr>
      <w:r>
        <w:t>1</w:t>
      </w:r>
      <w:r w:rsidR="00F27E5F">
        <w:t>2</w:t>
      </w:r>
      <w:r w:rsidR="007B26A5" w:rsidRPr="00085F33">
        <w:t xml:space="preserve">.2. </w:t>
      </w:r>
      <w:r w:rsidR="00D30397" w:rsidRPr="00085F33">
        <w:t xml:space="preserve">atsiskaito </w:t>
      </w:r>
      <w:r w:rsidR="00D10162" w:rsidRPr="00085F33">
        <w:t>A</w:t>
      </w:r>
      <w:r w:rsidR="007B26A5" w:rsidRPr="00085F33">
        <w:t xml:space="preserve">dministracijos direktoriui </w:t>
      </w:r>
      <w:r w:rsidR="00D30397" w:rsidRPr="00085F33">
        <w:t>už</w:t>
      </w:r>
      <w:r w:rsidR="00607EC0" w:rsidRPr="00085F33">
        <w:t xml:space="preserve"> </w:t>
      </w:r>
      <w:r w:rsidR="00D30397" w:rsidRPr="00085F33">
        <w:t>S</w:t>
      </w:r>
      <w:r w:rsidR="00607EC0" w:rsidRPr="00085F33">
        <w:t xml:space="preserve">kyriaus </w:t>
      </w:r>
      <w:r w:rsidR="00D30397" w:rsidRPr="00085F33">
        <w:t>veiklą</w:t>
      </w:r>
      <w:r w:rsidR="007B26A5" w:rsidRPr="00085F33">
        <w:t>;</w:t>
      </w:r>
    </w:p>
    <w:p w14:paraId="0AB184BB" w14:textId="791CFC9C" w:rsidR="007B26A5" w:rsidRPr="00085F33" w:rsidRDefault="00CE79E3" w:rsidP="00C9761E">
      <w:pPr>
        <w:ind w:firstLine="851"/>
        <w:jc w:val="both"/>
      </w:pPr>
      <w:r>
        <w:t>1</w:t>
      </w:r>
      <w:r w:rsidR="00F27E5F">
        <w:t>2</w:t>
      </w:r>
      <w:r w:rsidR="007B26A5" w:rsidRPr="00085F33">
        <w:t xml:space="preserve">.3. teikia siūlymus </w:t>
      </w:r>
      <w:r w:rsidR="00D10162" w:rsidRPr="00085F33">
        <w:t>A</w:t>
      </w:r>
      <w:r w:rsidR="007B26A5" w:rsidRPr="00085F33">
        <w:t xml:space="preserve">dministracijos direktoriui </w:t>
      </w:r>
      <w:r w:rsidR="00D30397" w:rsidRPr="00085F33">
        <w:t>Skyriaus kompetencijos klausimais</w:t>
      </w:r>
      <w:r w:rsidR="007B26A5" w:rsidRPr="00085F33">
        <w:t>;</w:t>
      </w:r>
    </w:p>
    <w:p w14:paraId="573DA458" w14:textId="5EACC81E" w:rsidR="007B26A5" w:rsidRDefault="00CE79E3" w:rsidP="00C9761E">
      <w:pPr>
        <w:ind w:firstLine="851"/>
        <w:jc w:val="both"/>
      </w:pPr>
      <w:r>
        <w:t>1</w:t>
      </w:r>
      <w:r w:rsidR="00F27E5F">
        <w:t>2</w:t>
      </w:r>
      <w:r w:rsidR="007B26A5" w:rsidRPr="00085F33">
        <w:t xml:space="preserve">.4. nustato </w:t>
      </w:r>
      <w:r w:rsidR="00D30397" w:rsidRPr="00085F33">
        <w:t>S</w:t>
      </w:r>
      <w:r w:rsidR="007B26A5" w:rsidRPr="00085F33">
        <w:t>kyriaus darbuotojų atsakomybę už atskiras veiklos sritis;</w:t>
      </w:r>
    </w:p>
    <w:p w14:paraId="179CBCDB" w14:textId="253B11C4" w:rsidR="00363A77" w:rsidRPr="0020622F" w:rsidRDefault="00CE79E3" w:rsidP="009C729D">
      <w:pPr>
        <w:ind w:firstLine="851"/>
        <w:jc w:val="both"/>
        <w:rPr>
          <w:rFonts w:eastAsia="Calibri"/>
          <w:lang w:eastAsia="en-US"/>
        </w:rPr>
      </w:pPr>
      <w:r>
        <w:rPr>
          <w:rFonts w:eastAsia="Calibri"/>
          <w:lang w:eastAsia="en-US"/>
        </w:rPr>
        <w:t>1</w:t>
      </w:r>
      <w:r w:rsidR="00F27E5F">
        <w:rPr>
          <w:rFonts w:eastAsia="Calibri"/>
          <w:lang w:eastAsia="en-US"/>
        </w:rPr>
        <w:t>2</w:t>
      </w:r>
      <w:r w:rsidR="0020622F" w:rsidRPr="0020622F">
        <w:rPr>
          <w:rFonts w:eastAsia="Calibri"/>
          <w:lang w:eastAsia="en-US"/>
        </w:rPr>
        <w:t xml:space="preserve">.5. </w:t>
      </w:r>
      <w:r w:rsidR="0020088D" w:rsidRPr="0020622F">
        <w:rPr>
          <w:rFonts w:eastAsia="Calibri"/>
          <w:lang w:eastAsia="en-US"/>
        </w:rPr>
        <w:t>vertina jam pavaldžių Skyriaus valstybės tarnautojų tarnybinę veiklą</w:t>
      </w:r>
      <w:r w:rsidR="009C729D" w:rsidRPr="0020622F">
        <w:rPr>
          <w:rFonts w:eastAsia="Calibri"/>
          <w:lang w:eastAsia="en-US"/>
        </w:rPr>
        <w:t xml:space="preserve">, </w:t>
      </w:r>
      <w:r w:rsidR="00363A77" w:rsidRPr="0020622F">
        <w:rPr>
          <w:rFonts w:eastAsia="Calibri"/>
          <w:lang w:eastAsia="en-US"/>
        </w:rPr>
        <w:t>teikia pasiūlymus Savivaldybės administracijos direktoriui dėl jam pavaldžių Skyriaus valstybės tarnautojų skatinimo, atsakomybės;</w:t>
      </w:r>
    </w:p>
    <w:p w14:paraId="35C2B854" w14:textId="43B46693" w:rsidR="00363A77" w:rsidRPr="00560454" w:rsidRDefault="00CE79E3" w:rsidP="00C9761E">
      <w:pPr>
        <w:ind w:firstLine="851"/>
        <w:jc w:val="both"/>
      </w:pPr>
      <w:r>
        <w:rPr>
          <w:rFonts w:eastAsia="Calibri"/>
          <w:lang w:eastAsia="en-US"/>
        </w:rPr>
        <w:t>1</w:t>
      </w:r>
      <w:r w:rsidR="00F27E5F">
        <w:rPr>
          <w:rFonts w:eastAsia="Calibri"/>
          <w:lang w:eastAsia="en-US"/>
        </w:rPr>
        <w:t>2</w:t>
      </w:r>
      <w:r w:rsidR="00560454" w:rsidRPr="00560454">
        <w:rPr>
          <w:rFonts w:eastAsia="Calibri"/>
          <w:lang w:eastAsia="en-US"/>
        </w:rPr>
        <w:t xml:space="preserve">.6. </w:t>
      </w:r>
      <w:r w:rsidR="00C355A7" w:rsidRPr="00560454">
        <w:rPr>
          <w:rFonts w:eastAsia="Calibri"/>
          <w:lang w:eastAsia="en-US"/>
        </w:rPr>
        <w:t>nustatyta tvarka atstovauja Skyriui, o esant Administracijos direktoriaus pavedimui, Administracijai</w:t>
      </w:r>
      <w:r w:rsidR="00560454">
        <w:rPr>
          <w:rFonts w:eastAsia="Calibri"/>
          <w:lang w:eastAsia="en-US"/>
        </w:rPr>
        <w:t>;</w:t>
      </w:r>
    </w:p>
    <w:p w14:paraId="72D69676" w14:textId="08845738" w:rsidR="007B26A5" w:rsidRDefault="00CE79E3" w:rsidP="00C9761E">
      <w:pPr>
        <w:ind w:firstLine="851"/>
        <w:jc w:val="both"/>
      </w:pPr>
      <w:r>
        <w:t>1</w:t>
      </w:r>
      <w:r w:rsidR="00F27E5F">
        <w:t>2</w:t>
      </w:r>
      <w:r w:rsidR="00560454">
        <w:t>.7</w:t>
      </w:r>
      <w:r w:rsidR="00D30397" w:rsidRPr="00085F33">
        <w:t xml:space="preserve">. pagal kompetenciją vykdo kitus su </w:t>
      </w:r>
      <w:r w:rsidR="00D10162" w:rsidRPr="00085F33">
        <w:t>S</w:t>
      </w:r>
      <w:r w:rsidR="00D30397" w:rsidRPr="00085F33">
        <w:t xml:space="preserve">avivaldybės ar Skyriaus funkcijomis susijusius nenuolatinio pobūdžio pavedimus tam, kad būtų pasiekti </w:t>
      </w:r>
      <w:r w:rsidR="00D10162" w:rsidRPr="00085F33">
        <w:t>S</w:t>
      </w:r>
      <w:r w:rsidR="00D30397" w:rsidRPr="00085F33">
        <w:t>avivaldybės strateginiai tikslai</w:t>
      </w:r>
      <w:r w:rsidR="00903CF0">
        <w:t>;</w:t>
      </w:r>
    </w:p>
    <w:p w14:paraId="3B386798" w14:textId="1D79AC3D" w:rsidR="00D236FA" w:rsidRDefault="00814BD1" w:rsidP="00C9761E">
      <w:pPr>
        <w:ind w:firstLine="851"/>
        <w:jc w:val="both"/>
      </w:pPr>
      <w:r>
        <w:t>1</w:t>
      </w:r>
      <w:r w:rsidR="00F27E5F">
        <w:t>2</w:t>
      </w:r>
      <w:r w:rsidR="00D61A52">
        <w:t>.8.</w:t>
      </w:r>
      <w:r w:rsidR="00D61A52" w:rsidRPr="00D61A52">
        <w:t xml:space="preserve"> </w:t>
      </w:r>
      <w:r w:rsidR="00D61A52">
        <w:t>Skyriaus v</w:t>
      </w:r>
      <w:r w:rsidR="00D61A52" w:rsidRPr="00526C94">
        <w:t>edėjo laikinai nesant, jo funkcijas atlieka kitas Administracijos direktoriaus paskirtas Skyriaus</w:t>
      </w:r>
      <w:r w:rsidR="00332203">
        <w:t xml:space="preserve"> valstybės</w:t>
      </w:r>
      <w:r w:rsidR="00D61A52" w:rsidRPr="00526C94">
        <w:t xml:space="preserve"> tarnautojas</w:t>
      </w:r>
      <w:r w:rsidR="00903CF0">
        <w:t>.</w:t>
      </w:r>
    </w:p>
    <w:p w14:paraId="017FBEFD" w14:textId="03B84EE1" w:rsidR="00F83B00" w:rsidRDefault="00F83B00" w:rsidP="00C9761E">
      <w:pPr>
        <w:ind w:firstLine="851"/>
        <w:jc w:val="both"/>
      </w:pPr>
      <w:r>
        <w:t>1</w:t>
      </w:r>
      <w:r w:rsidR="0072206F">
        <w:t>3</w:t>
      </w:r>
      <w:r>
        <w:t xml:space="preserve">. </w:t>
      </w:r>
      <w:r w:rsidR="00393063" w:rsidRPr="00085F33">
        <w:t xml:space="preserve">Skyrių likvidavus, dokumentai pagal dokumentų </w:t>
      </w:r>
      <w:r w:rsidR="00393063">
        <w:t>priėmimo - perdavimo</w:t>
      </w:r>
      <w:r w:rsidR="00393063" w:rsidRPr="00085F33">
        <w:t xml:space="preserve"> aktą perduodami </w:t>
      </w:r>
      <w:r w:rsidR="00393063">
        <w:t>A</w:t>
      </w:r>
      <w:r w:rsidR="00393063" w:rsidRPr="00085F33">
        <w:t>dministracijai, reorganizavus, – struktūriniam padaliniui, kuris perima Skyriaus funkcijas.</w:t>
      </w:r>
      <w:r w:rsidR="006632A7">
        <w:t xml:space="preserve"> Skyriaus valstybės tarnautojai ar darbuotojai, dirbantys</w:t>
      </w:r>
      <w:r w:rsidR="0038381D">
        <w:t xml:space="preserve"> pagal darbo sutartis, </w:t>
      </w:r>
      <w:r w:rsidR="001859B7">
        <w:t xml:space="preserve">atleidžiami iš pareigų arba perkeliami į kitas pareigas, privalo perduoti </w:t>
      </w:r>
      <w:r w:rsidR="003E7788">
        <w:t xml:space="preserve">savo žinioje turimą turtą ir dokumentus </w:t>
      </w:r>
      <w:r w:rsidR="001D17C9">
        <w:t>Skyriaus vedėjui.</w:t>
      </w:r>
      <w:r w:rsidR="006632A7">
        <w:t xml:space="preserve"> </w:t>
      </w:r>
    </w:p>
    <w:p w14:paraId="76F3A3D1" w14:textId="41A158B1" w:rsidR="00D236FA" w:rsidRPr="00085F33" w:rsidRDefault="00D236FA" w:rsidP="00085F33">
      <w:pPr>
        <w:jc w:val="both"/>
      </w:pPr>
    </w:p>
    <w:p w14:paraId="5CB8C75C" w14:textId="2F27D3D7" w:rsidR="008B6989" w:rsidRPr="00085F33" w:rsidRDefault="008B6989" w:rsidP="00085F33">
      <w:pPr>
        <w:jc w:val="center"/>
        <w:rPr>
          <w:b/>
          <w:bCs/>
        </w:rPr>
      </w:pPr>
      <w:r w:rsidRPr="00085F33">
        <w:rPr>
          <w:b/>
          <w:bCs/>
        </w:rPr>
        <w:t>V SKYRIUS</w:t>
      </w:r>
    </w:p>
    <w:p w14:paraId="0422249A" w14:textId="744D559D" w:rsidR="008B6989" w:rsidRPr="00085F33" w:rsidRDefault="008B6989" w:rsidP="00085F33">
      <w:pPr>
        <w:jc w:val="center"/>
        <w:rPr>
          <w:b/>
          <w:bCs/>
        </w:rPr>
      </w:pPr>
      <w:r w:rsidRPr="00085F33">
        <w:rPr>
          <w:b/>
          <w:bCs/>
        </w:rPr>
        <w:t>BAIGIAMOSIOS NUOSTATOS</w:t>
      </w:r>
    </w:p>
    <w:p w14:paraId="36F4BCE0" w14:textId="77777777" w:rsidR="008B6989" w:rsidRPr="00085F33" w:rsidRDefault="008B6989" w:rsidP="00C9761E">
      <w:pPr>
        <w:rPr>
          <w:b/>
          <w:bCs/>
        </w:rPr>
      </w:pPr>
    </w:p>
    <w:p w14:paraId="442C9C66" w14:textId="0F10A1CB" w:rsidR="005D0628" w:rsidRPr="005D0628" w:rsidRDefault="005D0628" w:rsidP="005D0628">
      <w:pPr>
        <w:widowControl/>
        <w:autoSpaceDE/>
        <w:autoSpaceDN/>
        <w:adjustRightInd/>
        <w:ind w:firstLine="1134"/>
        <w:jc w:val="both"/>
        <w:rPr>
          <w:color w:val="000000"/>
          <w:lang w:eastAsia="en-US"/>
        </w:rPr>
      </w:pPr>
      <w:r>
        <w:rPr>
          <w:color w:val="000000"/>
          <w:lang w:eastAsia="en-US"/>
        </w:rPr>
        <w:t>1</w:t>
      </w:r>
      <w:r w:rsidR="0072206F">
        <w:rPr>
          <w:color w:val="000000"/>
          <w:lang w:eastAsia="en-US"/>
        </w:rPr>
        <w:t>4</w:t>
      </w:r>
      <w:r w:rsidRPr="005D0628">
        <w:rPr>
          <w:color w:val="000000"/>
          <w:lang w:eastAsia="en-US"/>
        </w:rPr>
        <w:t>. Skyriaus struktūra, darbo organizavimas keičiamas ar skyrius naikinamas įstatymų ir kitų teisės aktų nustatyta tvarka.</w:t>
      </w:r>
    </w:p>
    <w:p w14:paraId="7E78C347" w14:textId="1A114AB6" w:rsidR="005D0628" w:rsidRPr="005D0628" w:rsidRDefault="005D0628" w:rsidP="005D0628">
      <w:pPr>
        <w:widowControl/>
        <w:autoSpaceDE/>
        <w:autoSpaceDN/>
        <w:adjustRightInd/>
        <w:ind w:firstLine="1134"/>
        <w:jc w:val="both"/>
        <w:rPr>
          <w:color w:val="000000"/>
          <w:lang w:eastAsia="en-US"/>
        </w:rPr>
      </w:pPr>
      <w:r>
        <w:rPr>
          <w:color w:val="000000"/>
          <w:lang w:eastAsia="en-US"/>
        </w:rPr>
        <w:t>1</w:t>
      </w:r>
      <w:r w:rsidR="0072206F">
        <w:rPr>
          <w:color w:val="000000"/>
          <w:lang w:eastAsia="en-US"/>
        </w:rPr>
        <w:t>5</w:t>
      </w:r>
      <w:r w:rsidRPr="005D0628">
        <w:rPr>
          <w:color w:val="000000"/>
          <w:lang w:eastAsia="en-US"/>
        </w:rPr>
        <w:t xml:space="preserve">. Skyriaus nuostatai tvirtinami, keičiami arba papildomi </w:t>
      </w:r>
      <w:r w:rsidR="007170B8">
        <w:rPr>
          <w:color w:val="000000"/>
          <w:lang w:eastAsia="en-US"/>
        </w:rPr>
        <w:t>A</w:t>
      </w:r>
      <w:r w:rsidRPr="005D0628">
        <w:rPr>
          <w:color w:val="000000"/>
          <w:lang w:eastAsia="en-US"/>
        </w:rPr>
        <w:t>dministracijos direktoriaus įsakymu.</w:t>
      </w:r>
    </w:p>
    <w:p w14:paraId="4666510B" w14:textId="77777777" w:rsidR="00CB550C" w:rsidRDefault="00CB550C" w:rsidP="00085F33">
      <w:pPr>
        <w:jc w:val="both"/>
      </w:pPr>
    </w:p>
    <w:p w14:paraId="18B764B5" w14:textId="77777777" w:rsidR="007170B8" w:rsidRDefault="007170B8" w:rsidP="00085F33">
      <w:pPr>
        <w:jc w:val="both"/>
      </w:pPr>
    </w:p>
    <w:p w14:paraId="420E54C6" w14:textId="06109D11" w:rsidR="007B26A5" w:rsidRPr="00C9761E" w:rsidRDefault="007B26A5" w:rsidP="00085F33">
      <w:pPr>
        <w:jc w:val="both"/>
      </w:pPr>
      <w:r w:rsidRPr="00085F33">
        <w:t>Rengė:</w:t>
      </w:r>
    </w:p>
    <w:p w14:paraId="159A1254" w14:textId="35EAE462" w:rsidR="007B26A5" w:rsidRPr="00085F33" w:rsidRDefault="000C2B46" w:rsidP="003B5405">
      <w:pPr>
        <w:tabs>
          <w:tab w:val="right" w:pos="9638"/>
        </w:tabs>
      </w:pPr>
      <w:r>
        <w:t>Civilinės saugos ir viešosios tvarkos</w:t>
      </w:r>
      <w:r w:rsidR="003B5405">
        <w:t xml:space="preserve"> skyriaus vedėja</w:t>
      </w:r>
      <w:r w:rsidR="003B5405">
        <w:tab/>
      </w:r>
      <w:r>
        <w:t>Renata Jonauskienė</w:t>
      </w:r>
    </w:p>
    <w:sectPr w:rsidR="007B26A5" w:rsidRPr="00085F33" w:rsidSect="000C4325">
      <w:headerReference w:type="default" r:id="rId7"/>
      <w:type w:val="continuous"/>
      <w:pgSz w:w="11905" w:h="16837"/>
      <w:pgMar w:top="1135" w:right="567" w:bottom="1135" w:left="1701" w:header="567" w:footer="567" w:gutter="0"/>
      <w:cols w:space="1296"/>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DBF44" w14:textId="77777777" w:rsidR="00C40D61" w:rsidRDefault="00C40D61" w:rsidP="005C1FA3">
      <w:r>
        <w:separator/>
      </w:r>
    </w:p>
  </w:endnote>
  <w:endnote w:type="continuationSeparator" w:id="0">
    <w:p w14:paraId="5A984340" w14:textId="77777777" w:rsidR="00C40D61" w:rsidRDefault="00C40D61" w:rsidP="005C1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BEEFA" w14:textId="77777777" w:rsidR="00C40D61" w:rsidRDefault="00C40D61" w:rsidP="005C1FA3">
      <w:r>
        <w:separator/>
      </w:r>
    </w:p>
  </w:footnote>
  <w:footnote w:type="continuationSeparator" w:id="0">
    <w:p w14:paraId="145C7BFF" w14:textId="77777777" w:rsidR="00C40D61" w:rsidRDefault="00C40D61" w:rsidP="005C1F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A2E86" w14:textId="77777777" w:rsidR="005C1FA3" w:rsidRDefault="005C1FA3">
    <w:pPr>
      <w:pStyle w:val="Antrats"/>
      <w:jc w:val="center"/>
    </w:pPr>
    <w:r>
      <w:fldChar w:fldCharType="begin"/>
    </w:r>
    <w:r>
      <w:instrText>PAGE   \* MERGEFORMAT</w:instrText>
    </w:r>
    <w:r>
      <w:fldChar w:fldCharType="separate"/>
    </w:r>
    <w:r w:rsidR="008A3CDF">
      <w:rPr>
        <w:noProof/>
      </w:rPr>
      <w:t>2</w:t>
    </w:r>
    <w:r>
      <w:fldChar w:fldCharType="end"/>
    </w:r>
  </w:p>
  <w:p w14:paraId="66E7765C" w14:textId="77777777" w:rsidR="005C1FA3" w:rsidRDefault="005C1FA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C5E85"/>
    <w:multiLevelType w:val="multilevel"/>
    <w:tmpl w:val="D08AC708"/>
    <w:lvl w:ilvl="0">
      <w:start w:val="8"/>
      <w:numFmt w:val="decimal"/>
      <w:lvlText w:val="%1."/>
      <w:lvlJc w:val="left"/>
      <w:pPr>
        <w:ind w:left="360" w:hanging="360"/>
      </w:pPr>
    </w:lvl>
    <w:lvl w:ilvl="1">
      <w:start w:val="2"/>
      <w:numFmt w:val="decimal"/>
      <w:lvlText w:val="%1.%2."/>
      <w:lvlJc w:val="left"/>
      <w:pPr>
        <w:ind w:left="2629"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 w15:restartNumberingAfterBreak="0">
    <w:nsid w:val="08D51147"/>
    <w:multiLevelType w:val="hybridMultilevel"/>
    <w:tmpl w:val="506000B8"/>
    <w:lvl w:ilvl="0" w:tplc="FF9CBA1C">
      <w:start w:val="5"/>
      <w:numFmt w:val="decimal"/>
      <w:suff w:val="space"/>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0C1F44FD"/>
    <w:multiLevelType w:val="multilevel"/>
    <w:tmpl w:val="537AD664"/>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ascii="Times New Roman" w:hAnsi="Times New Roman" w:cs="Times New Roman" w:hint="default"/>
      </w:rPr>
    </w:lvl>
    <w:lvl w:ilvl="2">
      <w:start w:val="1"/>
      <w:numFmt w:val="decimal"/>
      <w:lvlText w:val="%1.%2.%3."/>
      <w:lvlJc w:val="left"/>
      <w:pPr>
        <w:tabs>
          <w:tab w:val="num" w:pos="1288"/>
        </w:tabs>
        <w:ind w:left="1288" w:hanging="720"/>
      </w:pPr>
      <w:rPr>
        <w:rFonts w:ascii="Times New Roman" w:hAnsi="Times New Roman"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 w15:restartNumberingAfterBreak="0">
    <w:nsid w:val="223A3ED4"/>
    <w:multiLevelType w:val="hybridMultilevel"/>
    <w:tmpl w:val="5E80EDCC"/>
    <w:lvl w:ilvl="0" w:tplc="7E90BB06">
      <w:start w:val="6"/>
      <w:numFmt w:val="decimal"/>
      <w:suff w:val="space"/>
      <w:lvlText w:val="%1."/>
      <w:lvlJc w:val="left"/>
      <w:pPr>
        <w:ind w:left="1069" w:hanging="360"/>
      </w:pPr>
      <w:rPr>
        <w:rFonts w:ascii="Times New Roman"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30FF6269"/>
    <w:multiLevelType w:val="multilevel"/>
    <w:tmpl w:val="5A4A4C34"/>
    <w:lvl w:ilvl="0">
      <w:start w:val="5"/>
      <w:numFmt w:val="decimal"/>
      <w:lvlText w:val="%1."/>
      <w:lvlJc w:val="left"/>
      <w:pPr>
        <w:ind w:left="1069" w:hanging="360"/>
      </w:pPr>
      <w:rPr>
        <w:rFonts w:ascii="Times New Roman" w:cs="Times New Roman" w:hint="default"/>
      </w:rPr>
    </w:lvl>
    <w:lvl w:ilvl="1">
      <w:start w:val="1"/>
      <w:numFmt w:val="decimal"/>
      <w:isLgl/>
      <w:lvlText w:val="%1.%2."/>
      <w:lvlJc w:val="left"/>
      <w:pPr>
        <w:ind w:left="1440" w:hanging="720"/>
      </w:pPr>
      <w:rPr>
        <w:rFonts w:ascii="Times New Roman" w:cs="Times New Roman" w:hint="default"/>
      </w:rPr>
    </w:lvl>
    <w:lvl w:ilvl="2">
      <w:start w:val="1"/>
      <w:numFmt w:val="decimal"/>
      <w:isLgl/>
      <w:lvlText w:val="%1.%2.%3."/>
      <w:lvlJc w:val="left"/>
      <w:pPr>
        <w:ind w:left="1811" w:hanging="1080"/>
      </w:pPr>
      <w:rPr>
        <w:rFonts w:ascii="Times New Roman" w:cs="Times New Roman" w:hint="default"/>
      </w:rPr>
    </w:lvl>
    <w:lvl w:ilvl="3">
      <w:start w:val="1"/>
      <w:numFmt w:val="decimal"/>
      <w:isLgl/>
      <w:lvlText w:val="%1.%2.%3.%4."/>
      <w:lvlJc w:val="left"/>
      <w:pPr>
        <w:ind w:left="1822" w:hanging="1080"/>
      </w:pPr>
      <w:rPr>
        <w:rFonts w:ascii="Times New Roman" w:cs="Times New Roman" w:hint="default"/>
      </w:rPr>
    </w:lvl>
    <w:lvl w:ilvl="4">
      <w:start w:val="1"/>
      <w:numFmt w:val="decimal"/>
      <w:isLgl/>
      <w:lvlText w:val="%1.%2.%3.%4.%5."/>
      <w:lvlJc w:val="left"/>
      <w:pPr>
        <w:ind w:left="2193" w:hanging="1440"/>
      </w:pPr>
      <w:rPr>
        <w:rFonts w:ascii="Times New Roman" w:cs="Times New Roman" w:hint="default"/>
      </w:rPr>
    </w:lvl>
    <w:lvl w:ilvl="5">
      <w:start w:val="1"/>
      <w:numFmt w:val="decimal"/>
      <w:isLgl/>
      <w:lvlText w:val="%1.%2.%3.%4.%5.%6."/>
      <w:lvlJc w:val="left"/>
      <w:pPr>
        <w:ind w:left="2564" w:hanging="1800"/>
      </w:pPr>
      <w:rPr>
        <w:rFonts w:ascii="Times New Roman" w:cs="Times New Roman" w:hint="default"/>
      </w:rPr>
    </w:lvl>
    <w:lvl w:ilvl="6">
      <w:start w:val="1"/>
      <w:numFmt w:val="decimal"/>
      <w:isLgl/>
      <w:lvlText w:val="%1.%2.%3.%4.%5.%6.%7."/>
      <w:lvlJc w:val="left"/>
      <w:pPr>
        <w:ind w:left="2575" w:hanging="1800"/>
      </w:pPr>
      <w:rPr>
        <w:rFonts w:ascii="Times New Roman" w:cs="Times New Roman" w:hint="default"/>
      </w:rPr>
    </w:lvl>
    <w:lvl w:ilvl="7">
      <w:start w:val="1"/>
      <w:numFmt w:val="decimal"/>
      <w:isLgl/>
      <w:lvlText w:val="%1.%2.%3.%4.%5.%6.%7.%8."/>
      <w:lvlJc w:val="left"/>
      <w:pPr>
        <w:ind w:left="2946" w:hanging="2160"/>
      </w:pPr>
      <w:rPr>
        <w:rFonts w:ascii="Times New Roman" w:cs="Times New Roman" w:hint="default"/>
      </w:rPr>
    </w:lvl>
    <w:lvl w:ilvl="8">
      <w:start w:val="1"/>
      <w:numFmt w:val="decimal"/>
      <w:isLgl/>
      <w:lvlText w:val="%1.%2.%3.%4.%5.%6.%7.%8.%9."/>
      <w:lvlJc w:val="left"/>
      <w:pPr>
        <w:ind w:left="3317" w:hanging="2520"/>
      </w:pPr>
      <w:rPr>
        <w:rFonts w:ascii="Times New Roman" w:cs="Times New Roman" w:hint="default"/>
      </w:rPr>
    </w:lvl>
  </w:abstractNum>
  <w:abstractNum w:abstractNumId="5" w15:restartNumberingAfterBreak="0">
    <w:nsid w:val="53721611"/>
    <w:multiLevelType w:val="multilevel"/>
    <w:tmpl w:val="57BA1196"/>
    <w:lvl w:ilvl="0">
      <w:start w:val="2"/>
      <w:numFmt w:val="decimal"/>
      <w:lvlText w:val="%1."/>
      <w:lvlJc w:val="left"/>
      <w:pPr>
        <w:tabs>
          <w:tab w:val="num" w:pos="690"/>
        </w:tabs>
        <w:ind w:left="690" w:hanging="690"/>
      </w:pPr>
      <w:rPr>
        <w:rFonts w:ascii="Times New Roman" w:cs="Times New Roman" w:hint="default"/>
      </w:rPr>
    </w:lvl>
    <w:lvl w:ilvl="1">
      <w:start w:val="1"/>
      <w:numFmt w:val="decimal"/>
      <w:lvlText w:val="%1.%2."/>
      <w:lvlJc w:val="left"/>
      <w:pPr>
        <w:tabs>
          <w:tab w:val="num" w:pos="1425"/>
        </w:tabs>
        <w:ind w:left="1425" w:hanging="720"/>
      </w:pPr>
      <w:rPr>
        <w:rFonts w:ascii="Times New Roman" w:cs="Times New Roman" w:hint="default"/>
      </w:rPr>
    </w:lvl>
    <w:lvl w:ilvl="2">
      <w:start w:val="1"/>
      <w:numFmt w:val="decimal"/>
      <w:lvlText w:val="%1.%2.%3."/>
      <w:lvlJc w:val="left"/>
      <w:pPr>
        <w:tabs>
          <w:tab w:val="num" w:pos="2490"/>
        </w:tabs>
        <w:ind w:left="2490" w:hanging="1080"/>
      </w:pPr>
      <w:rPr>
        <w:rFonts w:ascii="Times New Roman" w:cs="Times New Roman" w:hint="default"/>
      </w:rPr>
    </w:lvl>
    <w:lvl w:ilvl="3">
      <w:start w:val="1"/>
      <w:numFmt w:val="decimal"/>
      <w:lvlText w:val="%1.%2.%3.%4."/>
      <w:lvlJc w:val="left"/>
      <w:pPr>
        <w:tabs>
          <w:tab w:val="num" w:pos="3195"/>
        </w:tabs>
        <w:ind w:left="3195" w:hanging="1080"/>
      </w:pPr>
      <w:rPr>
        <w:rFonts w:ascii="Times New Roman" w:cs="Times New Roman" w:hint="default"/>
      </w:rPr>
    </w:lvl>
    <w:lvl w:ilvl="4">
      <w:start w:val="1"/>
      <w:numFmt w:val="decimal"/>
      <w:lvlText w:val="%1.%2.%3.%4.%5."/>
      <w:lvlJc w:val="left"/>
      <w:pPr>
        <w:tabs>
          <w:tab w:val="num" w:pos="4260"/>
        </w:tabs>
        <w:ind w:left="4260" w:hanging="1440"/>
      </w:pPr>
      <w:rPr>
        <w:rFonts w:ascii="Times New Roman" w:cs="Times New Roman" w:hint="default"/>
      </w:rPr>
    </w:lvl>
    <w:lvl w:ilvl="5">
      <w:start w:val="1"/>
      <w:numFmt w:val="decimal"/>
      <w:lvlText w:val="%1.%2.%3.%4.%5.%6."/>
      <w:lvlJc w:val="left"/>
      <w:pPr>
        <w:tabs>
          <w:tab w:val="num" w:pos="5325"/>
        </w:tabs>
        <w:ind w:left="5325" w:hanging="1800"/>
      </w:pPr>
      <w:rPr>
        <w:rFonts w:ascii="Times New Roman" w:cs="Times New Roman" w:hint="default"/>
      </w:rPr>
    </w:lvl>
    <w:lvl w:ilvl="6">
      <w:start w:val="1"/>
      <w:numFmt w:val="decimal"/>
      <w:lvlText w:val="%1.%2.%3.%4.%5.%6.%7."/>
      <w:lvlJc w:val="left"/>
      <w:pPr>
        <w:tabs>
          <w:tab w:val="num" w:pos="6030"/>
        </w:tabs>
        <w:ind w:left="6030" w:hanging="1800"/>
      </w:pPr>
      <w:rPr>
        <w:rFonts w:ascii="Times New Roman" w:cs="Times New Roman" w:hint="default"/>
      </w:rPr>
    </w:lvl>
    <w:lvl w:ilvl="7">
      <w:start w:val="1"/>
      <w:numFmt w:val="decimal"/>
      <w:lvlText w:val="%1.%2.%3.%4.%5.%6.%7.%8."/>
      <w:lvlJc w:val="left"/>
      <w:pPr>
        <w:tabs>
          <w:tab w:val="num" w:pos="7095"/>
        </w:tabs>
        <w:ind w:left="7095" w:hanging="2160"/>
      </w:pPr>
      <w:rPr>
        <w:rFonts w:ascii="Times New Roman" w:cs="Times New Roman" w:hint="default"/>
      </w:rPr>
    </w:lvl>
    <w:lvl w:ilvl="8">
      <w:start w:val="1"/>
      <w:numFmt w:val="decimal"/>
      <w:lvlText w:val="%1.%2.%3.%4.%5.%6.%7.%8.%9."/>
      <w:lvlJc w:val="left"/>
      <w:pPr>
        <w:tabs>
          <w:tab w:val="num" w:pos="8160"/>
        </w:tabs>
        <w:ind w:left="8160" w:hanging="2520"/>
      </w:pPr>
      <w:rPr>
        <w:rFonts w:ascii="Times New Roman" w:cs="Times New Roman" w:hint="default"/>
      </w:rPr>
    </w:lvl>
  </w:abstractNum>
  <w:abstractNum w:abstractNumId="6" w15:restartNumberingAfterBreak="0">
    <w:nsid w:val="5C6A099C"/>
    <w:multiLevelType w:val="multilevel"/>
    <w:tmpl w:val="14A2E88E"/>
    <w:lvl w:ilvl="0">
      <w:start w:val="2"/>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7" w15:restartNumberingAfterBreak="0">
    <w:nsid w:val="7EBE1D63"/>
    <w:multiLevelType w:val="multilevel"/>
    <w:tmpl w:val="46408156"/>
    <w:lvl w:ilvl="0">
      <w:start w:val="6"/>
      <w:numFmt w:val="decimal"/>
      <w:lvlText w:val="%1."/>
      <w:lvlJc w:val="left"/>
      <w:pPr>
        <w:ind w:left="480" w:hanging="480"/>
      </w:pPr>
      <w:rPr>
        <w:rFonts w:cs="Times New Roman" w:hint="default"/>
        <w:color w:val="000000"/>
      </w:rPr>
    </w:lvl>
    <w:lvl w:ilvl="1">
      <w:start w:val="19"/>
      <w:numFmt w:val="decimal"/>
      <w:lvlText w:val="%1.%2."/>
      <w:lvlJc w:val="left"/>
      <w:pPr>
        <w:ind w:left="1189" w:hanging="480"/>
      </w:pPr>
      <w:rPr>
        <w:rFonts w:cs="Times New Roman" w:hint="default"/>
        <w:color w:val="000000"/>
      </w:rPr>
    </w:lvl>
    <w:lvl w:ilvl="2">
      <w:start w:val="1"/>
      <w:numFmt w:val="decimal"/>
      <w:lvlText w:val="%1.%2.%3."/>
      <w:lvlJc w:val="left"/>
      <w:pPr>
        <w:ind w:left="2138" w:hanging="720"/>
      </w:pPr>
      <w:rPr>
        <w:rFonts w:cs="Times New Roman" w:hint="default"/>
        <w:color w:val="000000"/>
      </w:rPr>
    </w:lvl>
    <w:lvl w:ilvl="3">
      <w:start w:val="1"/>
      <w:numFmt w:val="decimal"/>
      <w:lvlText w:val="%1.%2.%3.%4."/>
      <w:lvlJc w:val="left"/>
      <w:pPr>
        <w:ind w:left="2847" w:hanging="720"/>
      </w:pPr>
      <w:rPr>
        <w:rFonts w:cs="Times New Roman" w:hint="default"/>
        <w:color w:val="000000"/>
      </w:rPr>
    </w:lvl>
    <w:lvl w:ilvl="4">
      <w:start w:val="1"/>
      <w:numFmt w:val="decimal"/>
      <w:lvlText w:val="%1.%2.%3.%4.%5."/>
      <w:lvlJc w:val="left"/>
      <w:pPr>
        <w:ind w:left="3916" w:hanging="1080"/>
      </w:pPr>
      <w:rPr>
        <w:rFonts w:cs="Times New Roman" w:hint="default"/>
        <w:color w:val="000000"/>
      </w:rPr>
    </w:lvl>
    <w:lvl w:ilvl="5">
      <w:start w:val="1"/>
      <w:numFmt w:val="decimal"/>
      <w:lvlText w:val="%1.%2.%3.%4.%5.%6."/>
      <w:lvlJc w:val="left"/>
      <w:pPr>
        <w:ind w:left="4625" w:hanging="1080"/>
      </w:pPr>
      <w:rPr>
        <w:rFonts w:cs="Times New Roman" w:hint="default"/>
        <w:color w:val="000000"/>
      </w:rPr>
    </w:lvl>
    <w:lvl w:ilvl="6">
      <w:start w:val="1"/>
      <w:numFmt w:val="decimal"/>
      <w:lvlText w:val="%1.%2.%3.%4.%5.%6.%7."/>
      <w:lvlJc w:val="left"/>
      <w:pPr>
        <w:ind w:left="5694" w:hanging="1440"/>
      </w:pPr>
      <w:rPr>
        <w:rFonts w:cs="Times New Roman" w:hint="default"/>
        <w:color w:val="000000"/>
      </w:rPr>
    </w:lvl>
    <w:lvl w:ilvl="7">
      <w:start w:val="1"/>
      <w:numFmt w:val="decimal"/>
      <w:lvlText w:val="%1.%2.%3.%4.%5.%6.%7.%8."/>
      <w:lvlJc w:val="left"/>
      <w:pPr>
        <w:ind w:left="6403" w:hanging="1440"/>
      </w:pPr>
      <w:rPr>
        <w:rFonts w:cs="Times New Roman" w:hint="default"/>
        <w:color w:val="000000"/>
      </w:rPr>
    </w:lvl>
    <w:lvl w:ilvl="8">
      <w:start w:val="1"/>
      <w:numFmt w:val="decimal"/>
      <w:lvlText w:val="%1.%2.%3.%4.%5.%6.%7.%8.%9."/>
      <w:lvlJc w:val="left"/>
      <w:pPr>
        <w:ind w:left="7472" w:hanging="1800"/>
      </w:pPr>
      <w:rPr>
        <w:rFonts w:cs="Times New Roman" w:hint="default"/>
        <w:color w:val="000000"/>
      </w:rPr>
    </w:lvl>
  </w:abstractNum>
  <w:num w:numId="1" w16cid:durableId="2089763099">
    <w:abstractNumId w:val="2"/>
  </w:num>
  <w:num w:numId="2" w16cid:durableId="2054113438">
    <w:abstractNumId w:val="5"/>
  </w:num>
  <w:num w:numId="3" w16cid:durableId="720207704">
    <w:abstractNumId w:val="6"/>
  </w:num>
  <w:num w:numId="4" w16cid:durableId="1386874256">
    <w:abstractNumId w:val="4"/>
  </w:num>
  <w:num w:numId="5" w16cid:durableId="1833833644">
    <w:abstractNumId w:val="7"/>
  </w:num>
  <w:num w:numId="6" w16cid:durableId="298608710">
    <w:abstractNumId w:val="3"/>
  </w:num>
  <w:num w:numId="7" w16cid:durableId="721447408">
    <w:abstractNumId w:val="1"/>
  </w:num>
  <w:num w:numId="8" w16cid:durableId="1361971764">
    <w:abstractNumId w:val="0"/>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9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F13"/>
    <w:rsid w:val="00011B50"/>
    <w:rsid w:val="000307E1"/>
    <w:rsid w:val="00034BA4"/>
    <w:rsid w:val="00041255"/>
    <w:rsid w:val="000463FC"/>
    <w:rsid w:val="0005147A"/>
    <w:rsid w:val="00072BCC"/>
    <w:rsid w:val="000733FD"/>
    <w:rsid w:val="00085F33"/>
    <w:rsid w:val="000A7718"/>
    <w:rsid w:val="000B0C93"/>
    <w:rsid w:val="000B7A53"/>
    <w:rsid w:val="000C23F4"/>
    <w:rsid w:val="000C2B46"/>
    <w:rsid w:val="000C4325"/>
    <w:rsid w:val="000D1BAE"/>
    <w:rsid w:val="000D27BB"/>
    <w:rsid w:val="0010668E"/>
    <w:rsid w:val="00114693"/>
    <w:rsid w:val="001149F6"/>
    <w:rsid w:val="00123FDB"/>
    <w:rsid w:val="001258FA"/>
    <w:rsid w:val="0013122D"/>
    <w:rsid w:val="00137D73"/>
    <w:rsid w:val="00146CF8"/>
    <w:rsid w:val="00176F22"/>
    <w:rsid w:val="0018283B"/>
    <w:rsid w:val="00182EA7"/>
    <w:rsid w:val="0018578C"/>
    <w:rsid w:val="001859B7"/>
    <w:rsid w:val="00190335"/>
    <w:rsid w:val="001A26CB"/>
    <w:rsid w:val="001B6C97"/>
    <w:rsid w:val="001C17CC"/>
    <w:rsid w:val="001D17C9"/>
    <w:rsid w:val="001E2402"/>
    <w:rsid w:val="001F6DCB"/>
    <w:rsid w:val="001F79F2"/>
    <w:rsid w:val="0020088D"/>
    <w:rsid w:val="0020466A"/>
    <w:rsid w:val="0020622F"/>
    <w:rsid w:val="002100EB"/>
    <w:rsid w:val="002162F7"/>
    <w:rsid w:val="0021687F"/>
    <w:rsid w:val="0022555C"/>
    <w:rsid w:val="002304A4"/>
    <w:rsid w:val="00255A82"/>
    <w:rsid w:val="00257CC2"/>
    <w:rsid w:val="00267580"/>
    <w:rsid w:val="00275AB0"/>
    <w:rsid w:val="00286FCD"/>
    <w:rsid w:val="002875EA"/>
    <w:rsid w:val="002C2019"/>
    <w:rsid w:val="002C4690"/>
    <w:rsid w:val="002E4BE2"/>
    <w:rsid w:val="002F43FD"/>
    <w:rsid w:val="003012D9"/>
    <w:rsid w:val="00304EA8"/>
    <w:rsid w:val="00313609"/>
    <w:rsid w:val="0031698F"/>
    <w:rsid w:val="00325AD2"/>
    <w:rsid w:val="00332203"/>
    <w:rsid w:val="003414FA"/>
    <w:rsid w:val="00347FAC"/>
    <w:rsid w:val="003502E8"/>
    <w:rsid w:val="00354035"/>
    <w:rsid w:val="00363A77"/>
    <w:rsid w:val="003743C2"/>
    <w:rsid w:val="00374C57"/>
    <w:rsid w:val="0038381D"/>
    <w:rsid w:val="00393063"/>
    <w:rsid w:val="003A15F7"/>
    <w:rsid w:val="003A7C1F"/>
    <w:rsid w:val="003B4ACE"/>
    <w:rsid w:val="003B5405"/>
    <w:rsid w:val="003B5C6B"/>
    <w:rsid w:val="003E3677"/>
    <w:rsid w:val="003E7788"/>
    <w:rsid w:val="00412D10"/>
    <w:rsid w:val="0042537D"/>
    <w:rsid w:val="004254F8"/>
    <w:rsid w:val="00434DFD"/>
    <w:rsid w:val="00440299"/>
    <w:rsid w:val="00461C69"/>
    <w:rsid w:val="004624ED"/>
    <w:rsid w:val="00472387"/>
    <w:rsid w:val="0047373B"/>
    <w:rsid w:val="00496915"/>
    <w:rsid w:val="004B2354"/>
    <w:rsid w:val="004B4ECC"/>
    <w:rsid w:val="004E2386"/>
    <w:rsid w:val="0051251E"/>
    <w:rsid w:val="00526C94"/>
    <w:rsid w:val="00532BEA"/>
    <w:rsid w:val="00537D50"/>
    <w:rsid w:val="005406E9"/>
    <w:rsid w:val="005429AC"/>
    <w:rsid w:val="005452BC"/>
    <w:rsid w:val="0055009E"/>
    <w:rsid w:val="00556E0A"/>
    <w:rsid w:val="00560454"/>
    <w:rsid w:val="00563D62"/>
    <w:rsid w:val="00586EF9"/>
    <w:rsid w:val="005B7510"/>
    <w:rsid w:val="005C1FA3"/>
    <w:rsid w:val="005C5CFF"/>
    <w:rsid w:val="005D0628"/>
    <w:rsid w:val="005D1FF1"/>
    <w:rsid w:val="005D3248"/>
    <w:rsid w:val="005E5A2F"/>
    <w:rsid w:val="005E6343"/>
    <w:rsid w:val="006061C6"/>
    <w:rsid w:val="00607EC0"/>
    <w:rsid w:val="0061008A"/>
    <w:rsid w:val="00620D7F"/>
    <w:rsid w:val="0063064E"/>
    <w:rsid w:val="006566D7"/>
    <w:rsid w:val="00657E34"/>
    <w:rsid w:val="006621A0"/>
    <w:rsid w:val="006632A7"/>
    <w:rsid w:val="00680758"/>
    <w:rsid w:val="006A5312"/>
    <w:rsid w:val="006A5DC0"/>
    <w:rsid w:val="006A6AAC"/>
    <w:rsid w:val="006B3260"/>
    <w:rsid w:val="006E2099"/>
    <w:rsid w:val="006E33D8"/>
    <w:rsid w:val="00711A0D"/>
    <w:rsid w:val="007132F1"/>
    <w:rsid w:val="00713866"/>
    <w:rsid w:val="007170B8"/>
    <w:rsid w:val="0072206F"/>
    <w:rsid w:val="00726E98"/>
    <w:rsid w:val="0073332B"/>
    <w:rsid w:val="00740E4C"/>
    <w:rsid w:val="007419FB"/>
    <w:rsid w:val="00742D58"/>
    <w:rsid w:val="0074574A"/>
    <w:rsid w:val="007460F6"/>
    <w:rsid w:val="00765C50"/>
    <w:rsid w:val="007664F2"/>
    <w:rsid w:val="007746E3"/>
    <w:rsid w:val="0078227B"/>
    <w:rsid w:val="00785F68"/>
    <w:rsid w:val="0078749E"/>
    <w:rsid w:val="0079101B"/>
    <w:rsid w:val="007A7BA4"/>
    <w:rsid w:val="007B26A5"/>
    <w:rsid w:val="007E1D39"/>
    <w:rsid w:val="007E4795"/>
    <w:rsid w:val="007E7E63"/>
    <w:rsid w:val="007F677E"/>
    <w:rsid w:val="00805DBA"/>
    <w:rsid w:val="00810554"/>
    <w:rsid w:val="0081400B"/>
    <w:rsid w:val="00814BD1"/>
    <w:rsid w:val="00820FAF"/>
    <w:rsid w:val="0083342F"/>
    <w:rsid w:val="00837048"/>
    <w:rsid w:val="00845950"/>
    <w:rsid w:val="008477A5"/>
    <w:rsid w:val="00850330"/>
    <w:rsid w:val="00857731"/>
    <w:rsid w:val="008601A7"/>
    <w:rsid w:val="00866EEA"/>
    <w:rsid w:val="00873323"/>
    <w:rsid w:val="00883C48"/>
    <w:rsid w:val="008A3CDF"/>
    <w:rsid w:val="008A5999"/>
    <w:rsid w:val="008B6989"/>
    <w:rsid w:val="008C3F13"/>
    <w:rsid w:val="008D3B6D"/>
    <w:rsid w:val="008E06DD"/>
    <w:rsid w:val="008E7880"/>
    <w:rsid w:val="009009A3"/>
    <w:rsid w:val="00902C25"/>
    <w:rsid w:val="00903CF0"/>
    <w:rsid w:val="00905B1E"/>
    <w:rsid w:val="009105F1"/>
    <w:rsid w:val="00912E33"/>
    <w:rsid w:val="00915C40"/>
    <w:rsid w:val="0092293F"/>
    <w:rsid w:val="009343F6"/>
    <w:rsid w:val="00937DF4"/>
    <w:rsid w:val="00962FE3"/>
    <w:rsid w:val="00965C83"/>
    <w:rsid w:val="00965F0F"/>
    <w:rsid w:val="00970156"/>
    <w:rsid w:val="00970622"/>
    <w:rsid w:val="00974EA4"/>
    <w:rsid w:val="00986F18"/>
    <w:rsid w:val="0098797C"/>
    <w:rsid w:val="009B55F0"/>
    <w:rsid w:val="009B5BE5"/>
    <w:rsid w:val="009B79D4"/>
    <w:rsid w:val="009C729D"/>
    <w:rsid w:val="009D1781"/>
    <w:rsid w:val="009D2856"/>
    <w:rsid w:val="009E1DAD"/>
    <w:rsid w:val="009F7488"/>
    <w:rsid w:val="009F7C68"/>
    <w:rsid w:val="00A01E30"/>
    <w:rsid w:val="00A147A7"/>
    <w:rsid w:val="00A17D6E"/>
    <w:rsid w:val="00A33305"/>
    <w:rsid w:val="00A33B7D"/>
    <w:rsid w:val="00A346F5"/>
    <w:rsid w:val="00A423D1"/>
    <w:rsid w:val="00A63BE9"/>
    <w:rsid w:val="00A82CD2"/>
    <w:rsid w:val="00A8488C"/>
    <w:rsid w:val="00A87A8E"/>
    <w:rsid w:val="00A90BAC"/>
    <w:rsid w:val="00AD34D3"/>
    <w:rsid w:val="00AD3A82"/>
    <w:rsid w:val="00AF0E70"/>
    <w:rsid w:val="00B035B2"/>
    <w:rsid w:val="00B10B52"/>
    <w:rsid w:val="00B20868"/>
    <w:rsid w:val="00B40592"/>
    <w:rsid w:val="00B42CCE"/>
    <w:rsid w:val="00B51ED4"/>
    <w:rsid w:val="00B5275B"/>
    <w:rsid w:val="00B71003"/>
    <w:rsid w:val="00B812E3"/>
    <w:rsid w:val="00B81678"/>
    <w:rsid w:val="00BA0738"/>
    <w:rsid w:val="00BA2EC3"/>
    <w:rsid w:val="00BA56C1"/>
    <w:rsid w:val="00BA71F2"/>
    <w:rsid w:val="00BB0273"/>
    <w:rsid w:val="00BB7C76"/>
    <w:rsid w:val="00BD68D3"/>
    <w:rsid w:val="00BF1A72"/>
    <w:rsid w:val="00BF5697"/>
    <w:rsid w:val="00C04A9F"/>
    <w:rsid w:val="00C111E2"/>
    <w:rsid w:val="00C16F40"/>
    <w:rsid w:val="00C22992"/>
    <w:rsid w:val="00C2611F"/>
    <w:rsid w:val="00C31EE2"/>
    <w:rsid w:val="00C355A7"/>
    <w:rsid w:val="00C40D61"/>
    <w:rsid w:val="00C4294B"/>
    <w:rsid w:val="00C5477C"/>
    <w:rsid w:val="00C64BE3"/>
    <w:rsid w:val="00C6783F"/>
    <w:rsid w:val="00C75F92"/>
    <w:rsid w:val="00C76022"/>
    <w:rsid w:val="00C76A16"/>
    <w:rsid w:val="00C77BCF"/>
    <w:rsid w:val="00C8316A"/>
    <w:rsid w:val="00C939DD"/>
    <w:rsid w:val="00C96371"/>
    <w:rsid w:val="00C9761E"/>
    <w:rsid w:val="00C97693"/>
    <w:rsid w:val="00CB2689"/>
    <w:rsid w:val="00CB550C"/>
    <w:rsid w:val="00CD1F16"/>
    <w:rsid w:val="00CD3ECB"/>
    <w:rsid w:val="00CD5E50"/>
    <w:rsid w:val="00CE2334"/>
    <w:rsid w:val="00CE79E3"/>
    <w:rsid w:val="00CF4FF1"/>
    <w:rsid w:val="00D026F9"/>
    <w:rsid w:val="00D10162"/>
    <w:rsid w:val="00D236FA"/>
    <w:rsid w:val="00D26D66"/>
    <w:rsid w:val="00D2713B"/>
    <w:rsid w:val="00D30397"/>
    <w:rsid w:val="00D42681"/>
    <w:rsid w:val="00D442D3"/>
    <w:rsid w:val="00D4552D"/>
    <w:rsid w:val="00D51054"/>
    <w:rsid w:val="00D541CB"/>
    <w:rsid w:val="00D559FB"/>
    <w:rsid w:val="00D5608F"/>
    <w:rsid w:val="00D61A52"/>
    <w:rsid w:val="00D63AD0"/>
    <w:rsid w:val="00D67E47"/>
    <w:rsid w:val="00DA2E5F"/>
    <w:rsid w:val="00DB0C1C"/>
    <w:rsid w:val="00DB34E5"/>
    <w:rsid w:val="00DC724D"/>
    <w:rsid w:val="00DC727A"/>
    <w:rsid w:val="00DD7768"/>
    <w:rsid w:val="00E06301"/>
    <w:rsid w:val="00E070F2"/>
    <w:rsid w:val="00E324EA"/>
    <w:rsid w:val="00E404C2"/>
    <w:rsid w:val="00E5785D"/>
    <w:rsid w:val="00E63059"/>
    <w:rsid w:val="00E6362F"/>
    <w:rsid w:val="00E6493A"/>
    <w:rsid w:val="00E73C7E"/>
    <w:rsid w:val="00E75D89"/>
    <w:rsid w:val="00EA0387"/>
    <w:rsid w:val="00EB0620"/>
    <w:rsid w:val="00EB1325"/>
    <w:rsid w:val="00EB4FF9"/>
    <w:rsid w:val="00EB5CD5"/>
    <w:rsid w:val="00EB6386"/>
    <w:rsid w:val="00ED05C6"/>
    <w:rsid w:val="00ED7CAA"/>
    <w:rsid w:val="00EF427F"/>
    <w:rsid w:val="00F00940"/>
    <w:rsid w:val="00F130CA"/>
    <w:rsid w:val="00F158B2"/>
    <w:rsid w:val="00F179E5"/>
    <w:rsid w:val="00F27E5F"/>
    <w:rsid w:val="00F30089"/>
    <w:rsid w:val="00F30495"/>
    <w:rsid w:val="00F329D5"/>
    <w:rsid w:val="00F561FA"/>
    <w:rsid w:val="00F628EB"/>
    <w:rsid w:val="00F63A83"/>
    <w:rsid w:val="00F735E5"/>
    <w:rsid w:val="00F83B00"/>
    <w:rsid w:val="00F83FA9"/>
    <w:rsid w:val="00FA7507"/>
    <w:rsid w:val="00FB3B7D"/>
    <w:rsid w:val="00FC0874"/>
    <w:rsid w:val="00FC1256"/>
    <w:rsid w:val="00FC694F"/>
    <w:rsid w:val="00FD77A6"/>
    <w:rsid w:val="00FE4B48"/>
    <w:rsid w:val="00FE680F"/>
    <w:rsid w:val="00FE7DD4"/>
    <w:rsid w:val="00FF2FCC"/>
    <w:rsid w:val="00FF5CE6"/>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EED7AA"/>
  <w14:defaultImageDpi w14:val="0"/>
  <w15:docId w15:val="{A9E2D9BE-1737-452A-B67D-F8A42CADC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widowControl w:val="0"/>
      <w:autoSpaceDE w:val="0"/>
      <w:autoSpaceDN w:val="0"/>
      <w:adjustRightInd w:val="0"/>
      <w:spacing w:after="0" w:line="240" w:lineRule="auto"/>
    </w:pPr>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uiPriority w:val="99"/>
    <w:pPr>
      <w:keepNext/>
      <w:spacing w:before="240" w:after="120"/>
    </w:pPr>
    <w:rPr>
      <w:rFonts w:ascii="Arial" w:hAnsi="Arial" w:cs="Arial"/>
      <w:sz w:val="28"/>
      <w:szCs w:val="28"/>
    </w:rPr>
  </w:style>
  <w:style w:type="paragraph" w:styleId="Pagrindinistekstas">
    <w:name w:val="Body Text"/>
    <w:basedOn w:val="prastasis"/>
    <w:link w:val="PagrindinistekstasDiagrama"/>
    <w:uiPriority w:val="99"/>
    <w:pPr>
      <w:spacing w:after="120"/>
    </w:pPr>
  </w:style>
  <w:style w:type="character" w:customStyle="1" w:styleId="PagrindinistekstasDiagrama">
    <w:name w:val="Pagrindinis tekstas Diagrama"/>
    <w:basedOn w:val="Numatytasispastraiposriftas"/>
    <w:link w:val="Pagrindinistekstas"/>
    <w:uiPriority w:val="99"/>
    <w:semiHidden/>
    <w:locked/>
    <w:rPr>
      <w:rFonts w:cs="Times New Roman"/>
      <w:sz w:val="24"/>
      <w:szCs w:val="24"/>
      <w:lang w:val="x-none"/>
    </w:rPr>
  </w:style>
  <w:style w:type="paragraph" w:styleId="Sraas">
    <w:name w:val="List"/>
    <w:basedOn w:val="Pagrindinistekstas"/>
    <w:uiPriority w:val="99"/>
    <w:rPr>
      <w:rFonts w:ascii="Tahoma" w:cs="Tahoma"/>
    </w:rPr>
  </w:style>
  <w:style w:type="paragraph" w:styleId="Antrat">
    <w:name w:val="caption"/>
    <w:basedOn w:val="prastasis"/>
    <w:uiPriority w:val="99"/>
    <w:qFormat/>
    <w:pPr>
      <w:spacing w:before="120" w:after="120"/>
    </w:pPr>
    <w:rPr>
      <w:rFonts w:ascii="Tahoma" w:cs="Tahoma"/>
      <w:i/>
      <w:iCs/>
    </w:rPr>
  </w:style>
  <w:style w:type="paragraph" w:customStyle="1" w:styleId="Index">
    <w:name w:val="Index"/>
    <w:basedOn w:val="prastasis"/>
    <w:uiPriority w:val="99"/>
    <w:rPr>
      <w:rFonts w:ascii="Tahoma" w:cs="Tahoma"/>
    </w:rPr>
  </w:style>
  <w:style w:type="paragraph" w:customStyle="1" w:styleId="WW-caption">
    <w:name w:val="WW-caption"/>
    <w:basedOn w:val="prastasis"/>
    <w:uiPriority w:val="99"/>
    <w:pPr>
      <w:spacing w:before="120" w:after="120"/>
    </w:pPr>
    <w:rPr>
      <w:rFonts w:ascii="Tahoma" w:cs="Tahoma"/>
      <w:i/>
      <w:iCs/>
    </w:rPr>
  </w:style>
  <w:style w:type="paragraph" w:customStyle="1" w:styleId="WW-caption1">
    <w:name w:val="WW-caption1"/>
    <w:basedOn w:val="prastasis"/>
    <w:uiPriority w:val="99"/>
    <w:pPr>
      <w:spacing w:before="120" w:after="120"/>
    </w:pPr>
    <w:rPr>
      <w:rFonts w:ascii="Tahoma" w:cs="Tahoma"/>
      <w:i/>
      <w:iCs/>
    </w:rPr>
  </w:style>
  <w:style w:type="paragraph" w:customStyle="1" w:styleId="WW-caption11">
    <w:name w:val="WW-caption11"/>
    <w:basedOn w:val="prastasis"/>
    <w:uiPriority w:val="99"/>
    <w:pPr>
      <w:spacing w:before="120" w:after="120"/>
    </w:pPr>
    <w:rPr>
      <w:rFonts w:ascii="Tahoma" w:cs="Tahoma"/>
      <w:i/>
      <w:iCs/>
    </w:rPr>
  </w:style>
  <w:style w:type="paragraph" w:customStyle="1" w:styleId="WW-caption111">
    <w:name w:val="WW-caption111"/>
    <w:basedOn w:val="prastasis"/>
    <w:uiPriority w:val="99"/>
    <w:pPr>
      <w:spacing w:before="120" w:after="120"/>
    </w:pPr>
    <w:rPr>
      <w:rFonts w:ascii="Tahoma" w:cs="Tahoma"/>
      <w:i/>
      <w:iCs/>
    </w:rPr>
  </w:style>
  <w:style w:type="paragraph" w:customStyle="1" w:styleId="WW-caption1111">
    <w:name w:val="WW-caption1111"/>
    <w:basedOn w:val="prastasis"/>
    <w:uiPriority w:val="99"/>
    <w:pPr>
      <w:spacing w:before="120" w:after="120"/>
    </w:pPr>
    <w:rPr>
      <w:rFonts w:ascii="Tahoma" w:cs="Tahoma"/>
      <w:i/>
      <w:iCs/>
    </w:rPr>
  </w:style>
  <w:style w:type="paragraph" w:customStyle="1" w:styleId="WW-caption11111">
    <w:name w:val="WW-caption11111"/>
    <w:basedOn w:val="prastasis"/>
    <w:uiPriority w:val="99"/>
    <w:pPr>
      <w:spacing w:before="120" w:after="120"/>
    </w:pPr>
    <w:rPr>
      <w:rFonts w:ascii="Tahoma" w:cs="Tahoma"/>
      <w:i/>
      <w:iCs/>
    </w:rPr>
  </w:style>
  <w:style w:type="character" w:customStyle="1" w:styleId="NumberingSymbols">
    <w:name w:val="Numbering Symbols"/>
    <w:uiPriority w:val="99"/>
    <w:rPr>
      <w:rFonts w:ascii="Tahoma"/>
      <w:lang w:val="x-none"/>
    </w:rPr>
  </w:style>
  <w:style w:type="paragraph" w:styleId="prastasiniatinklio">
    <w:name w:val="Normal (Web)"/>
    <w:basedOn w:val="prastasis"/>
    <w:uiPriority w:val="99"/>
    <w:rsid w:val="00F179E5"/>
    <w:pPr>
      <w:widowControl/>
      <w:autoSpaceDE/>
      <w:autoSpaceDN/>
      <w:adjustRightInd/>
      <w:spacing w:before="100" w:beforeAutospacing="1" w:after="100" w:afterAutospacing="1"/>
    </w:pPr>
  </w:style>
  <w:style w:type="paragraph" w:styleId="Antrats">
    <w:name w:val="header"/>
    <w:basedOn w:val="prastasis"/>
    <w:link w:val="AntratsDiagrama"/>
    <w:uiPriority w:val="99"/>
    <w:unhideWhenUsed/>
    <w:rsid w:val="005C1FA3"/>
    <w:pPr>
      <w:tabs>
        <w:tab w:val="center" w:pos="4819"/>
        <w:tab w:val="right" w:pos="9638"/>
      </w:tabs>
    </w:pPr>
  </w:style>
  <w:style w:type="character" w:customStyle="1" w:styleId="AntratsDiagrama">
    <w:name w:val="Antraštės Diagrama"/>
    <w:basedOn w:val="Numatytasispastraiposriftas"/>
    <w:link w:val="Antrats"/>
    <w:uiPriority w:val="99"/>
    <w:locked/>
    <w:rsid w:val="005C1FA3"/>
    <w:rPr>
      <w:rFonts w:cs="Times New Roman"/>
      <w:sz w:val="24"/>
      <w:szCs w:val="24"/>
      <w:lang w:val="x-none"/>
    </w:rPr>
  </w:style>
  <w:style w:type="paragraph" w:styleId="Porat">
    <w:name w:val="footer"/>
    <w:basedOn w:val="prastasis"/>
    <w:link w:val="PoratDiagrama"/>
    <w:uiPriority w:val="99"/>
    <w:unhideWhenUsed/>
    <w:rsid w:val="005C1FA3"/>
    <w:pPr>
      <w:tabs>
        <w:tab w:val="center" w:pos="4819"/>
        <w:tab w:val="right" w:pos="9638"/>
      </w:tabs>
    </w:pPr>
  </w:style>
  <w:style w:type="character" w:customStyle="1" w:styleId="PoratDiagrama">
    <w:name w:val="Poraštė Diagrama"/>
    <w:basedOn w:val="Numatytasispastraiposriftas"/>
    <w:link w:val="Porat"/>
    <w:uiPriority w:val="99"/>
    <w:locked/>
    <w:rsid w:val="005C1FA3"/>
    <w:rPr>
      <w:rFonts w:cs="Times New Roman"/>
      <w:sz w:val="24"/>
      <w:szCs w:val="24"/>
      <w:lang w:val="x-none"/>
    </w:rPr>
  </w:style>
  <w:style w:type="paragraph" w:styleId="Debesliotekstas">
    <w:name w:val="Balloon Text"/>
    <w:basedOn w:val="prastasis"/>
    <w:link w:val="DebesliotekstasDiagrama"/>
    <w:uiPriority w:val="99"/>
    <w:rsid w:val="00286FC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sid w:val="00286FCD"/>
    <w:rPr>
      <w:rFonts w:ascii="Tahoma" w:hAnsi="Tahoma" w:cs="Tahoma"/>
      <w:sz w:val="16"/>
      <w:szCs w:val="16"/>
    </w:rPr>
  </w:style>
  <w:style w:type="character" w:styleId="Komentaronuoroda">
    <w:name w:val="annotation reference"/>
    <w:basedOn w:val="Numatytasispastraiposriftas"/>
    <w:uiPriority w:val="99"/>
    <w:semiHidden/>
    <w:unhideWhenUsed/>
    <w:rsid w:val="0063064E"/>
    <w:rPr>
      <w:sz w:val="16"/>
      <w:szCs w:val="16"/>
    </w:rPr>
  </w:style>
  <w:style w:type="paragraph" w:styleId="Komentarotekstas">
    <w:name w:val="annotation text"/>
    <w:basedOn w:val="prastasis"/>
    <w:link w:val="KomentarotekstasDiagrama"/>
    <w:uiPriority w:val="99"/>
    <w:semiHidden/>
    <w:unhideWhenUsed/>
    <w:rsid w:val="0063064E"/>
    <w:rPr>
      <w:sz w:val="20"/>
      <w:szCs w:val="20"/>
    </w:rPr>
  </w:style>
  <w:style w:type="character" w:customStyle="1" w:styleId="KomentarotekstasDiagrama">
    <w:name w:val="Komentaro tekstas Diagrama"/>
    <w:basedOn w:val="Numatytasispastraiposriftas"/>
    <w:link w:val="Komentarotekstas"/>
    <w:uiPriority w:val="99"/>
    <w:semiHidden/>
    <w:rsid w:val="0063064E"/>
    <w:rPr>
      <w:sz w:val="20"/>
      <w:szCs w:val="20"/>
    </w:rPr>
  </w:style>
  <w:style w:type="paragraph" w:styleId="Komentarotema">
    <w:name w:val="annotation subject"/>
    <w:basedOn w:val="Komentarotekstas"/>
    <w:next w:val="Komentarotekstas"/>
    <w:link w:val="KomentarotemaDiagrama"/>
    <w:uiPriority w:val="99"/>
    <w:semiHidden/>
    <w:unhideWhenUsed/>
    <w:rsid w:val="0063064E"/>
    <w:rPr>
      <w:b/>
      <w:bCs/>
    </w:rPr>
  </w:style>
  <w:style w:type="character" w:customStyle="1" w:styleId="KomentarotemaDiagrama">
    <w:name w:val="Komentaro tema Diagrama"/>
    <w:basedOn w:val="KomentarotekstasDiagrama"/>
    <w:link w:val="Komentarotema"/>
    <w:uiPriority w:val="99"/>
    <w:semiHidden/>
    <w:rsid w:val="0063064E"/>
    <w:rPr>
      <w:b/>
      <w:bCs/>
      <w:sz w:val="20"/>
      <w:szCs w:val="20"/>
    </w:rPr>
  </w:style>
  <w:style w:type="paragraph" w:styleId="Sraopastraipa">
    <w:name w:val="List Paragraph"/>
    <w:basedOn w:val="prastasis"/>
    <w:uiPriority w:val="34"/>
    <w:qFormat/>
    <w:rsid w:val="00B40592"/>
    <w:pPr>
      <w:ind w:left="720"/>
      <w:contextualSpacing/>
    </w:pPr>
  </w:style>
  <w:style w:type="paragraph" w:styleId="Pataisymai">
    <w:name w:val="Revision"/>
    <w:hidden/>
    <w:uiPriority w:val="99"/>
    <w:semiHidden/>
    <w:rsid w:val="00085F33"/>
    <w:pPr>
      <w:spacing w:after="0" w:line="240" w:lineRule="auto"/>
    </w:pPr>
    <w:rPr>
      <w:sz w:val="24"/>
      <w:szCs w:val="24"/>
    </w:rPr>
  </w:style>
  <w:style w:type="paragraph" w:styleId="Pagrindiniotekstotrauka">
    <w:name w:val="Body Text Indent"/>
    <w:basedOn w:val="prastasis"/>
    <w:link w:val="PagrindiniotekstotraukaDiagrama"/>
    <w:uiPriority w:val="99"/>
    <w:semiHidden/>
    <w:unhideWhenUsed/>
    <w:rsid w:val="00902C25"/>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902C2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0543224">
      <w:marLeft w:val="0"/>
      <w:marRight w:val="0"/>
      <w:marTop w:val="0"/>
      <w:marBottom w:val="0"/>
      <w:divBdr>
        <w:top w:val="none" w:sz="0" w:space="0" w:color="auto"/>
        <w:left w:val="none" w:sz="0" w:space="0" w:color="auto"/>
        <w:bottom w:val="none" w:sz="0" w:space="0" w:color="auto"/>
        <w:right w:val="none" w:sz="0" w:space="0" w:color="auto"/>
      </w:divBdr>
    </w:div>
    <w:div w:id="10205432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reglex\Tmp\aa73609250d74807b5d502404c58ae7d.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aa73609250d74807b5d502404c58ae7d</Template>
  <TotalTime>7</TotalTime>
  <Pages>4</Pages>
  <Words>8612</Words>
  <Characters>4910</Characters>
  <Application>Microsoft Office Word</Application>
  <DocSecurity>0</DocSecurity>
  <Lines>40</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Kretingos rajono savivaldybės administracijos Vietinio ūkio ir turto valdymo skyriaus nuostatų tvirtinimo (PRIEDAS)</vt:lpstr>
      <vt:lpstr/>
    </vt:vector>
  </TitlesOfParts>
  <Manager>2026-03-18</Manager>
  <Company/>
  <LinksUpToDate>false</LinksUpToDate>
  <CharactersWithSpaces>13496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Kretingos rajono savivaldybės administracijos Vietinio ūkio ir turto valdymo skyriaus nuostatų tvirtinimo (PRIEDAS)</dc:title>
  <dc:subject>A1-110</dc:subject>
  <dc:creator>KRETINGOS RAJONO SAVIVALDYBĖS ADMINISTRACIJOS DIREKTORIUS</dc:creator>
  <cp:lastModifiedBy>Rita Kasparavičiūtė</cp:lastModifiedBy>
  <cp:revision>2</cp:revision>
  <cp:lastPrinted>2022-01-24T07:22:00Z</cp:lastPrinted>
  <dcterms:created xsi:type="dcterms:W3CDTF">2026-05-28T16:13:00Z</dcterms:created>
  <dcterms:modified xsi:type="dcterms:W3CDTF">2026-05-28T16:13:00Z</dcterms:modified>
  <cp:category>PRIEDAS</cp:category>
</cp:coreProperties>
</file>