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797C3" w14:textId="77777777" w:rsidR="00EC3B79" w:rsidRDefault="00F678FA" w:rsidP="003409F0">
      <w:pPr>
        <w:suppressAutoHyphens/>
        <w:snapToGrid w:val="0"/>
        <w:spacing w:after="0" w:line="240" w:lineRule="auto"/>
        <w:jc w:val="center"/>
        <w:rPr>
          <w:caps/>
          <w:szCs w:val="24"/>
          <w:lang w:eastAsia="ar-SA"/>
        </w:rPr>
      </w:pPr>
      <w:r w:rsidRPr="00832D25">
        <w:rPr>
          <w:noProof/>
          <w:szCs w:val="24"/>
        </w:rPr>
        <w:drawing>
          <wp:inline distT="0" distB="0" distL="0" distR="0" wp14:anchorId="241D47A9" wp14:editId="1252DC37">
            <wp:extent cx="540385" cy="647065"/>
            <wp:effectExtent l="0" t="0" r="0" b="635"/>
            <wp:docPr id="22" name="Paveikslėlis 22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ingos_sav_logo_RGB_BW -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F2D9" w14:textId="77777777"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23554">
        <w:rPr>
          <w:rFonts w:ascii="Times New Roman" w:hAnsi="Times New Roman" w:cs="Times New Roman"/>
          <w:b/>
          <w:caps/>
          <w:sz w:val="28"/>
          <w:szCs w:val="28"/>
        </w:rPr>
        <w:t xml:space="preserve">Kretingos rajono savivaldybės </w:t>
      </w:r>
      <w:r w:rsidR="00BA7696" w:rsidRPr="00523554">
        <w:rPr>
          <w:rFonts w:ascii="Times New Roman" w:hAnsi="Times New Roman" w:cs="Times New Roman"/>
          <w:b/>
          <w:caps/>
          <w:sz w:val="28"/>
          <w:szCs w:val="28"/>
        </w:rPr>
        <w:t>administracijos direktorius</w:t>
      </w:r>
    </w:p>
    <w:p w14:paraId="6B0254F5" w14:textId="77777777" w:rsidR="00A93B72" w:rsidRPr="00523554" w:rsidRDefault="00A93B72" w:rsidP="00103B8C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53822AF2" w14:textId="77777777" w:rsidR="00341E82" w:rsidRPr="00523554" w:rsidRDefault="00D27EAA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>Įsakymas</w:t>
      </w:r>
    </w:p>
    <w:p w14:paraId="43B66E24" w14:textId="77777777" w:rsidR="00856C90" w:rsidRDefault="00AC5FAE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 xml:space="preserve">Dėl </w:t>
      </w:r>
      <w:r w:rsidR="00341A32">
        <w:rPr>
          <w:rFonts w:ascii="Times New Roman" w:hAnsi="Times New Roman" w:cs="Times New Roman"/>
          <w:b/>
          <w:caps/>
          <w:sz w:val="24"/>
          <w:szCs w:val="24"/>
        </w:rPr>
        <w:t>20</w:t>
      </w:r>
      <w:r w:rsidR="007D2DAF">
        <w:rPr>
          <w:rFonts w:ascii="Times New Roman" w:hAnsi="Times New Roman" w:cs="Times New Roman"/>
          <w:b/>
          <w:caps/>
          <w:sz w:val="24"/>
          <w:szCs w:val="24"/>
        </w:rPr>
        <w:t>10</w:t>
      </w:r>
      <w:r w:rsidR="00341A32">
        <w:rPr>
          <w:rFonts w:ascii="Times New Roman" w:hAnsi="Times New Roman" w:cs="Times New Roman"/>
          <w:b/>
          <w:caps/>
          <w:sz w:val="24"/>
          <w:szCs w:val="24"/>
        </w:rPr>
        <w:t>-05-</w:t>
      </w:r>
      <w:r w:rsidR="007D2DAF">
        <w:rPr>
          <w:rFonts w:ascii="Times New Roman" w:hAnsi="Times New Roman" w:cs="Times New Roman"/>
          <w:b/>
          <w:caps/>
          <w:sz w:val="24"/>
          <w:szCs w:val="24"/>
        </w:rPr>
        <w:t>27</w:t>
      </w:r>
      <w:r w:rsidR="00341A32">
        <w:rPr>
          <w:rFonts w:ascii="Times New Roman" w:hAnsi="Times New Roman" w:cs="Times New Roman"/>
          <w:b/>
          <w:caps/>
          <w:sz w:val="24"/>
          <w:szCs w:val="24"/>
        </w:rPr>
        <w:t xml:space="preserve"> KRETINGOS RAJONO SAVIVALDYBĖS TARYBOS SPRENDIMU </w:t>
      </w:r>
    </w:p>
    <w:p w14:paraId="48AC27F4" w14:textId="77777777" w:rsidR="00E96694" w:rsidRDefault="00341A32" w:rsidP="003409F0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nR. </w:t>
      </w:r>
      <w:r w:rsidR="007D2DAF">
        <w:rPr>
          <w:rFonts w:ascii="Times New Roman" w:hAnsi="Times New Roman" w:cs="Times New Roman"/>
          <w:b/>
          <w:caps/>
          <w:sz w:val="24"/>
          <w:szCs w:val="24"/>
        </w:rPr>
        <w:t>T2-244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„DĖL </w:t>
      </w:r>
      <w:r w:rsidR="007D2DAF">
        <w:rPr>
          <w:rFonts w:ascii="Times New Roman" w:hAnsi="Times New Roman" w:cs="Times New Roman"/>
          <w:b/>
          <w:caps/>
          <w:sz w:val="24"/>
          <w:szCs w:val="24"/>
        </w:rPr>
        <w:t xml:space="preserve">kretingos miesto teritorijos tarp savanorių g. ir šiauliai – palanga kelio </w:t>
      </w:r>
      <w:r>
        <w:rPr>
          <w:rFonts w:ascii="Times New Roman" w:hAnsi="Times New Roman" w:cs="Times New Roman"/>
          <w:b/>
          <w:caps/>
          <w:sz w:val="24"/>
          <w:szCs w:val="24"/>
        </w:rPr>
        <w:t>DETALIOJO PLANO TVIRTINIMO“ PATVIRTINTO DETALI</w:t>
      </w:r>
      <w:r w:rsidR="008949E8">
        <w:rPr>
          <w:rFonts w:ascii="Times New Roman" w:hAnsi="Times New Roman" w:cs="Times New Roman"/>
          <w:b/>
          <w:caps/>
          <w:sz w:val="24"/>
          <w:szCs w:val="24"/>
        </w:rPr>
        <w:t>o</w:t>
      </w:r>
      <w:r>
        <w:rPr>
          <w:rFonts w:ascii="Times New Roman" w:hAnsi="Times New Roman" w:cs="Times New Roman"/>
          <w:b/>
          <w:caps/>
          <w:sz w:val="24"/>
          <w:szCs w:val="24"/>
        </w:rPr>
        <w:t>JO PLANO SPRENDINIŲ KOREGAVIMO</w:t>
      </w:r>
    </w:p>
    <w:p w14:paraId="0F85A36B" w14:textId="77777777" w:rsidR="0056525B" w:rsidRPr="0010347D" w:rsidRDefault="0056525B" w:rsidP="00103B8C">
      <w:pPr>
        <w:spacing w:after="0" w:line="240" w:lineRule="auto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</w:p>
    <w:p w14:paraId="14DB094E" w14:textId="77777777"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53155D">
        <w:rPr>
          <w:rFonts w:ascii="Times New Roman" w:hAnsi="Times New Roman" w:cs="Times New Roman"/>
          <w:sz w:val="24"/>
          <w:szCs w:val="24"/>
        </w:rPr>
        <w:t>3</w:t>
      </w:r>
      <w:r w:rsidRPr="00523554">
        <w:rPr>
          <w:rFonts w:ascii="Times New Roman" w:hAnsi="Times New Roman" w:cs="Times New Roman"/>
          <w:sz w:val="24"/>
          <w:szCs w:val="24"/>
        </w:rPr>
        <w:t xml:space="preserve"> m.</w:t>
      </w:r>
      <w:r w:rsidR="007D2DAF">
        <w:rPr>
          <w:rFonts w:ascii="Times New Roman" w:hAnsi="Times New Roman" w:cs="Times New Roman"/>
          <w:sz w:val="24"/>
          <w:szCs w:val="24"/>
        </w:rPr>
        <w:t xml:space="preserve">         </w:t>
      </w:r>
      <w:r w:rsidR="00427EAC">
        <w:rPr>
          <w:rFonts w:ascii="Times New Roman" w:hAnsi="Times New Roman" w:cs="Times New Roman"/>
          <w:sz w:val="24"/>
          <w:szCs w:val="24"/>
        </w:rPr>
        <w:t xml:space="preserve"> </w:t>
      </w:r>
      <w:r w:rsidR="00106BF1">
        <w:rPr>
          <w:rFonts w:ascii="Times New Roman" w:hAnsi="Times New Roman" w:cs="Times New Roman"/>
          <w:sz w:val="24"/>
          <w:szCs w:val="24"/>
        </w:rPr>
        <w:t xml:space="preserve">  </w:t>
      </w:r>
      <w:r w:rsidRPr="00523554">
        <w:rPr>
          <w:rFonts w:ascii="Times New Roman" w:hAnsi="Times New Roman" w:cs="Times New Roman"/>
          <w:sz w:val="24"/>
          <w:szCs w:val="24"/>
        </w:rPr>
        <w:t xml:space="preserve"> d. Nr. </w:t>
      </w:r>
      <w:r w:rsidR="00D101BF">
        <w:rPr>
          <w:rFonts w:ascii="Times New Roman" w:hAnsi="Times New Roman" w:cs="Times New Roman"/>
          <w:sz w:val="24"/>
          <w:szCs w:val="24"/>
        </w:rPr>
        <w:t>A1-</w:t>
      </w:r>
      <w:r w:rsidR="00106B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0A91D" w14:textId="77777777" w:rsidR="00822294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Kretinga</w:t>
      </w:r>
    </w:p>
    <w:p w14:paraId="5E6484B7" w14:textId="77777777" w:rsidR="00415FB0" w:rsidRPr="00523554" w:rsidRDefault="00415FB0" w:rsidP="00103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44FC0" w14:textId="77777777" w:rsidR="002848D2" w:rsidRPr="009749DB" w:rsidRDefault="00B263D3" w:rsidP="00856C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Vadovaudamasi</w:t>
      </w:r>
      <w:r w:rsidR="007D2DAF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Lietuvos Respublikos vietos savivaldos įstatymo </w:t>
      </w:r>
      <w:r w:rsidR="00C8055C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straipsnio </w:t>
      </w:r>
      <w:r w:rsidR="00C8055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dalies </w:t>
      </w:r>
      <w:r w:rsidR="00C8055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punktu, Lietuvos Respublikos teritorijų planavimo įstatymo </w:t>
      </w:r>
      <w:r w:rsidR="00810061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straipsnio 2 dalimi,</w:t>
      </w:r>
      <w:r w:rsidR="00AB6F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Kompleksinio teritorijų planavimo dokumentų rengimo taisyklių, patvirtintų Lietuvos Respublikos aplinkos ministro 2014 m. sausio 2 d. įsakymu Nr. D1-8 „Dėl kompleksinio teritorijų planavimo dokumentų rengimo taisyklių patvirtinimo“, </w:t>
      </w:r>
      <w:r w:rsidR="008949E8">
        <w:rPr>
          <w:rFonts w:ascii="Times New Roman" w:hAnsi="Times New Roman" w:cs="Times New Roman"/>
          <w:sz w:val="24"/>
          <w:szCs w:val="24"/>
        </w:rPr>
        <w:t>271, 312, 316, 318</w:t>
      </w:r>
      <w:r w:rsidR="008949E8" w:rsidRPr="00AB3BC5">
        <w:rPr>
          <w:rFonts w:ascii="Times New Roman" w:hAnsi="Times New Roman" w:cs="Times New Roman"/>
          <w:sz w:val="24"/>
          <w:szCs w:val="24"/>
        </w:rPr>
        <w:t xml:space="preserve"> punktais</w:t>
      </w:r>
      <w:r w:rsidR="008949E8">
        <w:rPr>
          <w:rFonts w:ascii="Times New Roman" w:hAnsi="Times New Roman" w:cs="Times New Roman"/>
          <w:sz w:val="24"/>
          <w:szCs w:val="24"/>
        </w:rPr>
        <w:t>,</w:t>
      </w:r>
      <w:r w:rsidR="008949E8" w:rsidRPr="00A827E3">
        <w:rPr>
          <w:rFonts w:ascii="Times New Roman" w:hAnsi="Times New Roman" w:cs="Times New Roman"/>
          <w:sz w:val="24"/>
          <w:szCs w:val="24"/>
        </w:rPr>
        <w:t xml:space="preserve"> </w:t>
      </w:r>
      <w:r w:rsidR="008949E8">
        <w:rPr>
          <w:rFonts w:ascii="Times New Roman" w:hAnsi="Times New Roman" w:cs="Times New Roman"/>
          <w:sz w:val="24"/>
          <w:szCs w:val="24"/>
        </w:rPr>
        <w:t>318.1.2,</w:t>
      </w:r>
      <w:r w:rsidR="008949E8" w:rsidRPr="00076F96">
        <w:rPr>
          <w:rFonts w:ascii="Times New Roman" w:hAnsi="Times New Roman" w:cs="Times New Roman"/>
          <w:sz w:val="24"/>
          <w:szCs w:val="24"/>
        </w:rPr>
        <w:t xml:space="preserve"> </w:t>
      </w:r>
      <w:r w:rsidR="008949E8">
        <w:rPr>
          <w:rFonts w:ascii="Times New Roman" w:hAnsi="Times New Roman" w:cs="Times New Roman"/>
          <w:sz w:val="24"/>
          <w:szCs w:val="24"/>
        </w:rPr>
        <w:t>318.1.3 papunkčiais</w:t>
      </w:r>
      <w:r w:rsidR="00DC1921">
        <w:rPr>
          <w:rFonts w:ascii="Times New Roman" w:hAnsi="Times New Roman" w:cs="Times New Roman"/>
          <w:sz w:val="24"/>
          <w:szCs w:val="24"/>
        </w:rPr>
        <w:t xml:space="preserve">, </w:t>
      </w:r>
      <w:r w:rsidR="00DC1921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Kretingos rajono savivaldybės teritorijos ir jos dalies </w:t>
      </w:r>
      <w:r w:rsidR="00DC19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="00DC1921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Kretingos miesto bendr</w:t>
      </w:r>
      <w:r w:rsidR="00DC19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DC1921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oj</w:t>
      </w:r>
      <w:r w:rsidR="00DC19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DC1921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planu, pakeistu Kretingos rajono savivaldybės tarybos 2021 m. gegužės 13 d. sprendimu Nr. T2-178</w:t>
      </w:r>
      <w:r w:rsidR="00DC1921" w:rsidRPr="00AB3BC5">
        <w:rPr>
          <w:rFonts w:ascii="Times New Roman" w:hAnsi="Times New Roman" w:cs="Times New Roman"/>
          <w:sz w:val="24"/>
          <w:szCs w:val="24"/>
        </w:rPr>
        <w:t xml:space="preserve"> „Dėl Kretingos rajono savivaldybės teritorijos ir jos dalies – Kretingos miesto</w:t>
      </w:r>
      <w:r w:rsidR="00DC1921">
        <w:rPr>
          <w:rFonts w:ascii="Times New Roman" w:hAnsi="Times New Roman" w:cs="Times New Roman"/>
          <w:sz w:val="24"/>
          <w:szCs w:val="24"/>
        </w:rPr>
        <w:t xml:space="preserve"> bendrojo plano keitimo patvirtinimo“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4B44879" w14:textId="4572314E" w:rsidR="00FD47E4" w:rsidRPr="00120C2E" w:rsidRDefault="006A69B7" w:rsidP="00856C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A15DF7">
        <w:rPr>
          <w:rFonts w:ascii="Times New Roman" w:eastAsia="Times New Roman" w:hAnsi="Times New Roman" w:cs="Times New Roman"/>
          <w:spacing w:val="20"/>
          <w:sz w:val="24"/>
          <w:szCs w:val="24"/>
        </w:rPr>
        <w:t>O r g a n i z u o j u</w:t>
      </w:r>
      <w:r w:rsidR="00A15DF7" w:rsidRPr="00A15DF7">
        <w:rPr>
          <w:rFonts w:ascii="Times New Roman" w:hAnsi="Times New Roman" w:cs="Times New Roman"/>
          <w:sz w:val="24"/>
          <w:szCs w:val="24"/>
        </w:rPr>
        <w:t xml:space="preserve"> </w:t>
      </w:r>
      <w:r w:rsidR="00FD47E4">
        <w:rPr>
          <w:rFonts w:ascii="Times New Roman" w:hAnsi="Times New Roman" w:cs="Times New Roman"/>
          <w:sz w:val="24"/>
          <w:szCs w:val="24"/>
        </w:rPr>
        <w:t xml:space="preserve">detaliojo plano rengimą, kuriuo koreguojamas </w:t>
      </w:r>
      <w:r w:rsidR="00391E11">
        <w:rPr>
          <w:rFonts w:ascii="Times New Roman" w:hAnsi="Times New Roman" w:cs="Times New Roman"/>
          <w:sz w:val="24"/>
          <w:szCs w:val="24"/>
        </w:rPr>
        <w:t xml:space="preserve">teritorijos </w:t>
      </w:r>
      <w:r w:rsidR="007D2DAF">
        <w:rPr>
          <w:rFonts w:ascii="Times New Roman" w:hAnsi="Times New Roman" w:cs="Times New Roman"/>
          <w:sz w:val="24"/>
          <w:szCs w:val="24"/>
        </w:rPr>
        <w:t>tarp Savanorių g. ir Šiauliai–Palanga kelio,</w:t>
      </w:r>
      <w:r w:rsidR="00F5018B">
        <w:rPr>
          <w:rFonts w:ascii="Times New Roman" w:hAnsi="Times New Roman" w:cs="Times New Roman"/>
          <w:sz w:val="24"/>
          <w:szCs w:val="24"/>
        </w:rPr>
        <w:t xml:space="preserve"> Kretingos m., </w:t>
      </w:r>
      <w:r w:rsidR="00FD47E4">
        <w:rPr>
          <w:rFonts w:ascii="Times New Roman" w:hAnsi="Times New Roman" w:cs="Times New Roman"/>
          <w:sz w:val="24"/>
          <w:szCs w:val="24"/>
        </w:rPr>
        <w:t>detalusis planas (žemės sklypa</w:t>
      </w:r>
      <w:r w:rsidR="007D2DAF">
        <w:rPr>
          <w:rFonts w:ascii="Times New Roman" w:hAnsi="Times New Roman" w:cs="Times New Roman"/>
          <w:sz w:val="24"/>
          <w:szCs w:val="24"/>
        </w:rPr>
        <w:t>i</w:t>
      </w:r>
      <w:r w:rsidR="00FD47E4">
        <w:rPr>
          <w:rFonts w:ascii="Times New Roman" w:hAnsi="Times New Roman" w:cs="Times New Roman"/>
          <w:sz w:val="24"/>
          <w:szCs w:val="24"/>
        </w:rPr>
        <w:t xml:space="preserve"> (kadastro Nr. </w:t>
      </w:r>
      <w:r w:rsidR="00531D9E">
        <w:rPr>
          <w:rFonts w:ascii="Times New Roman" w:hAnsi="Times New Roman" w:cs="Times New Roman"/>
          <w:sz w:val="24"/>
          <w:szCs w:val="24"/>
        </w:rPr>
        <w:t>5634/0006:373, 5634/0006:375, 5634/0006:374, 5634/0006:371, 5634/0006:372</w:t>
      </w:r>
      <w:r w:rsidR="00FD47E4">
        <w:rPr>
          <w:rFonts w:ascii="Times New Roman" w:hAnsi="Times New Roman" w:cs="Times New Roman"/>
          <w:sz w:val="24"/>
          <w:szCs w:val="24"/>
        </w:rPr>
        <w:t xml:space="preserve">) </w:t>
      </w:r>
      <w:r w:rsidR="00531D9E">
        <w:rPr>
          <w:rFonts w:ascii="Times New Roman" w:hAnsi="Times New Roman" w:cs="Times New Roman"/>
          <w:sz w:val="24"/>
          <w:szCs w:val="24"/>
        </w:rPr>
        <w:t>Savanorių g. 55, 61, 63, 65</w:t>
      </w:r>
      <w:r w:rsidR="00FD47E4">
        <w:rPr>
          <w:rFonts w:ascii="Times New Roman" w:hAnsi="Times New Roman" w:cs="Times New Roman"/>
          <w:sz w:val="24"/>
          <w:szCs w:val="24"/>
        </w:rPr>
        <w:t>,</w:t>
      </w:r>
      <w:r w:rsidR="00531D9E">
        <w:rPr>
          <w:rFonts w:ascii="Times New Roman" w:hAnsi="Times New Roman" w:cs="Times New Roman"/>
          <w:sz w:val="24"/>
          <w:szCs w:val="24"/>
        </w:rPr>
        <w:t xml:space="preserve"> 59,</w:t>
      </w:r>
      <w:r w:rsidR="00FD47E4">
        <w:rPr>
          <w:rFonts w:ascii="Times New Roman" w:hAnsi="Times New Roman" w:cs="Times New Roman"/>
          <w:sz w:val="24"/>
          <w:szCs w:val="24"/>
        </w:rPr>
        <w:t xml:space="preserve"> Kretingos m.), </w:t>
      </w:r>
      <w:r w:rsidR="00FD47E4" w:rsidRPr="00E27E7F">
        <w:rPr>
          <w:rFonts w:ascii="Times New Roman" w:hAnsi="Times New Roman" w:cs="Times New Roman"/>
          <w:sz w:val="24"/>
          <w:szCs w:val="24"/>
          <w:lang w:bidi="lt-LT"/>
        </w:rPr>
        <w:t>patvirtint</w:t>
      </w:r>
      <w:r w:rsidR="00FD47E4">
        <w:rPr>
          <w:rFonts w:ascii="Times New Roman" w:hAnsi="Times New Roman" w:cs="Times New Roman"/>
          <w:sz w:val="24"/>
          <w:szCs w:val="24"/>
          <w:lang w:bidi="lt-LT"/>
        </w:rPr>
        <w:t>as</w:t>
      </w:r>
      <w:r w:rsidR="00FD47E4" w:rsidRPr="00E27E7F">
        <w:rPr>
          <w:rFonts w:ascii="Times New Roman" w:hAnsi="Times New Roman" w:cs="Times New Roman"/>
          <w:sz w:val="24"/>
          <w:szCs w:val="24"/>
          <w:lang w:bidi="lt-LT"/>
        </w:rPr>
        <w:t xml:space="preserve"> </w:t>
      </w:r>
      <w:r w:rsidR="00FD47E4" w:rsidRPr="008C7642">
        <w:rPr>
          <w:rFonts w:ascii="Times New Roman" w:hAnsi="Times New Roman" w:cs="Times New Roman"/>
          <w:sz w:val="24"/>
          <w:szCs w:val="24"/>
          <w:lang w:bidi="lt-LT"/>
        </w:rPr>
        <w:t xml:space="preserve">Kretingos rajono </w:t>
      </w:r>
      <w:r w:rsidR="00BA2C0F">
        <w:rPr>
          <w:rFonts w:ascii="Times New Roman" w:hAnsi="Times New Roman" w:cs="Times New Roman"/>
          <w:sz w:val="24"/>
          <w:szCs w:val="24"/>
          <w:lang w:bidi="lt-LT"/>
        </w:rPr>
        <w:t xml:space="preserve">savivaldybės </w:t>
      </w:r>
      <w:r w:rsidR="00D55B85">
        <w:rPr>
          <w:rFonts w:ascii="Times New Roman" w:hAnsi="Times New Roman" w:cs="Times New Roman"/>
          <w:sz w:val="24"/>
          <w:szCs w:val="24"/>
          <w:lang w:bidi="lt-LT"/>
        </w:rPr>
        <w:t>tarybos</w:t>
      </w:r>
      <w:r w:rsidR="00FD47E4" w:rsidRPr="00E27E7F">
        <w:rPr>
          <w:rFonts w:ascii="Times New Roman" w:hAnsi="Times New Roman" w:cs="Times New Roman"/>
          <w:sz w:val="24"/>
          <w:szCs w:val="24"/>
          <w:lang w:bidi="lt-LT"/>
        </w:rPr>
        <w:t xml:space="preserve"> 20</w:t>
      </w:r>
      <w:r w:rsidR="003D39C3">
        <w:rPr>
          <w:rFonts w:ascii="Times New Roman" w:hAnsi="Times New Roman" w:cs="Times New Roman"/>
          <w:sz w:val="24"/>
          <w:szCs w:val="24"/>
          <w:lang w:bidi="lt-LT"/>
        </w:rPr>
        <w:t>10</w:t>
      </w:r>
      <w:r w:rsidR="00FD47E4" w:rsidRPr="00E27E7F">
        <w:rPr>
          <w:rFonts w:ascii="Times New Roman" w:hAnsi="Times New Roman" w:cs="Times New Roman"/>
          <w:sz w:val="24"/>
          <w:szCs w:val="24"/>
          <w:lang w:bidi="lt-LT"/>
        </w:rPr>
        <w:t xml:space="preserve"> m. </w:t>
      </w:r>
      <w:r w:rsidR="00BA2C0F">
        <w:rPr>
          <w:rFonts w:ascii="Times New Roman" w:hAnsi="Times New Roman" w:cs="Times New Roman"/>
          <w:sz w:val="24"/>
          <w:szCs w:val="24"/>
          <w:lang w:bidi="lt-LT"/>
        </w:rPr>
        <w:t xml:space="preserve">gegužės </w:t>
      </w:r>
      <w:r w:rsidR="003D39C3">
        <w:rPr>
          <w:rFonts w:ascii="Times New Roman" w:hAnsi="Times New Roman" w:cs="Times New Roman"/>
          <w:sz w:val="24"/>
          <w:szCs w:val="24"/>
          <w:lang w:bidi="lt-LT"/>
        </w:rPr>
        <w:t>5</w:t>
      </w:r>
      <w:r w:rsidR="00FD47E4">
        <w:rPr>
          <w:rFonts w:ascii="Times New Roman" w:hAnsi="Times New Roman" w:cs="Times New Roman"/>
          <w:sz w:val="24"/>
          <w:szCs w:val="24"/>
          <w:lang w:bidi="lt-LT"/>
        </w:rPr>
        <w:t xml:space="preserve"> d. </w:t>
      </w:r>
      <w:r w:rsidR="00D55B85">
        <w:rPr>
          <w:rFonts w:ascii="Times New Roman" w:hAnsi="Times New Roman" w:cs="Times New Roman"/>
          <w:sz w:val="24"/>
          <w:szCs w:val="24"/>
          <w:lang w:bidi="lt-LT"/>
        </w:rPr>
        <w:t>sprendimu</w:t>
      </w:r>
      <w:r w:rsidR="00FD47E4" w:rsidRPr="00E27E7F">
        <w:rPr>
          <w:rFonts w:ascii="Times New Roman" w:hAnsi="Times New Roman" w:cs="Times New Roman"/>
          <w:sz w:val="24"/>
          <w:szCs w:val="24"/>
          <w:lang w:bidi="lt-LT"/>
        </w:rPr>
        <w:t xml:space="preserve"> Nr. </w:t>
      </w:r>
      <w:r w:rsidR="003D39C3">
        <w:rPr>
          <w:rFonts w:ascii="Times New Roman" w:hAnsi="Times New Roman" w:cs="Times New Roman"/>
          <w:sz w:val="24"/>
          <w:szCs w:val="24"/>
          <w:lang w:bidi="lt-LT"/>
        </w:rPr>
        <w:t>T2-244</w:t>
      </w:r>
      <w:r w:rsidR="00FD47E4">
        <w:rPr>
          <w:rFonts w:ascii="Times New Roman" w:hAnsi="Times New Roman" w:cs="Times New Roman"/>
          <w:sz w:val="24"/>
          <w:szCs w:val="24"/>
          <w:lang w:bidi="lt-LT"/>
        </w:rPr>
        <w:t xml:space="preserve"> </w:t>
      </w:r>
      <w:r w:rsidR="00FD47E4">
        <w:rPr>
          <w:rFonts w:ascii="Times New Roman" w:hAnsi="Times New Roman" w:cs="Times New Roman"/>
          <w:sz w:val="24"/>
          <w:szCs w:val="24"/>
        </w:rPr>
        <w:t>„</w:t>
      </w:r>
      <w:r w:rsidR="003D39C3">
        <w:rPr>
          <w:rFonts w:ascii="Times New Roman" w:hAnsi="Times New Roman" w:cs="Times New Roman"/>
          <w:sz w:val="24"/>
          <w:szCs w:val="24"/>
        </w:rPr>
        <w:t>Dėl K</w:t>
      </w:r>
      <w:r w:rsidR="003D39C3" w:rsidRPr="003D39C3">
        <w:rPr>
          <w:rFonts w:ascii="Times New Roman" w:hAnsi="Times New Roman" w:cs="Times New Roman"/>
          <w:sz w:val="24"/>
          <w:szCs w:val="24"/>
        </w:rPr>
        <w:t>re</w:t>
      </w:r>
      <w:r w:rsidR="003D39C3">
        <w:rPr>
          <w:rFonts w:ascii="Times New Roman" w:hAnsi="Times New Roman" w:cs="Times New Roman"/>
          <w:sz w:val="24"/>
          <w:szCs w:val="24"/>
        </w:rPr>
        <w:t>tingos miesto teritorijos tarp Savanorių g. ir Šiauliai – P</w:t>
      </w:r>
      <w:r w:rsidR="003D39C3" w:rsidRPr="003D39C3">
        <w:rPr>
          <w:rFonts w:ascii="Times New Roman" w:hAnsi="Times New Roman" w:cs="Times New Roman"/>
          <w:sz w:val="24"/>
          <w:szCs w:val="24"/>
        </w:rPr>
        <w:t>alanga kelio detaliojo plano tvirtinimo</w:t>
      </w:r>
      <w:r w:rsidR="00FD47E4">
        <w:rPr>
          <w:rFonts w:ascii="Times New Roman" w:hAnsi="Times New Roman" w:cs="Times New Roman"/>
          <w:sz w:val="24"/>
          <w:szCs w:val="24"/>
          <w:lang w:bidi="lt-LT"/>
        </w:rPr>
        <w:t xml:space="preserve">“ </w:t>
      </w:r>
      <w:r w:rsidR="00FD47E4" w:rsidRPr="00FC725A">
        <w:rPr>
          <w:rFonts w:ascii="Times New Roman" w:eastAsia="Times New Roman" w:hAnsi="Times New Roman" w:cs="Times New Roman"/>
          <w:sz w:val="24"/>
          <w:szCs w:val="24"/>
        </w:rPr>
        <w:t>(</w:t>
      </w:r>
      <w:r w:rsidR="00FD47E4" w:rsidRPr="00FC725A">
        <w:rPr>
          <w:rFonts w:ascii="Times New Roman" w:hAnsi="Times New Roman" w:cs="Times New Roman"/>
          <w:sz w:val="24"/>
          <w:szCs w:val="24"/>
          <w:lang w:bidi="lt-LT"/>
        </w:rPr>
        <w:t>toliau – Detalusis planas).</w:t>
      </w:r>
      <w:r w:rsidR="00FD47E4" w:rsidRPr="00FC7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4D2DFC" w14:textId="77777777" w:rsidR="00BA2C0F" w:rsidRDefault="006A69B7" w:rsidP="00856C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lt-LT"/>
        </w:rPr>
      </w:pP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AB3BC5">
        <w:rPr>
          <w:rFonts w:ascii="Times New Roman" w:eastAsia="Times New Roman" w:hAnsi="Times New Roman" w:cs="Times New Roman"/>
          <w:spacing w:val="20"/>
          <w:sz w:val="24"/>
          <w:szCs w:val="24"/>
        </w:rPr>
        <w:t>N u s t a t a u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6C90">
        <w:rPr>
          <w:rFonts w:ascii="Times New Roman" w:hAnsi="Times New Roman" w:cs="Times New Roman"/>
          <w:sz w:val="24"/>
          <w:szCs w:val="24"/>
          <w:lang w:bidi="lt-LT"/>
        </w:rPr>
        <w:t>šio įsakymo 1 punkte nurodyto vietovės lygmens Detaliojo plano planavimo tikslą –</w:t>
      </w:r>
      <w:r w:rsidR="002B3C06" w:rsidRPr="00856C90">
        <w:rPr>
          <w:rFonts w:ascii="Times New Roman" w:hAnsi="Times New Roman" w:cs="Times New Roman"/>
          <w:sz w:val="24"/>
          <w:szCs w:val="24"/>
          <w:lang w:bidi="lt-LT"/>
        </w:rPr>
        <w:t xml:space="preserve"> </w:t>
      </w:r>
      <w:r w:rsidR="008277C8" w:rsidRPr="00856C90">
        <w:rPr>
          <w:rFonts w:ascii="Times New Roman" w:hAnsi="Times New Roman" w:cs="Times New Roman"/>
          <w:sz w:val="24"/>
          <w:szCs w:val="24"/>
          <w:lang w:bidi="lt-LT"/>
        </w:rPr>
        <w:t>žemės sklyp</w:t>
      </w:r>
      <w:r w:rsidR="008277C8">
        <w:rPr>
          <w:rFonts w:ascii="Times New Roman" w:hAnsi="Times New Roman" w:cs="Times New Roman"/>
          <w:sz w:val="24"/>
          <w:szCs w:val="24"/>
          <w:lang w:bidi="lt-LT"/>
        </w:rPr>
        <w:t>ų</w:t>
      </w:r>
      <w:r w:rsidR="008277C8" w:rsidRPr="00856C90">
        <w:rPr>
          <w:rFonts w:ascii="Times New Roman" w:hAnsi="Times New Roman" w:cs="Times New Roman"/>
          <w:sz w:val="24"/>
          <w:szCs w:val="24"/>
          <w:lang w:bidi="lt-LT"/>
        </w:rPr>
        <w:t xml:space="preserve"> pertvarkymas, padalinimas, </w:t>
      </w:r>
      <w:r w:rsidR="008277C8" w:rsidRPr="00083954">
        <w:rPr>
          <w:rFonts w:ascii="Times New Roman" w:hAnsi="Times New Roman" w:cs="Times New Roman"/>
          <w:sz w:val="24"/>
          <w:szCs w:val="24"/>
          <w:lang w:bidi="lt-LT"/>
        </w:rPr>
        <w:t>naudojimo paskirties ir</w:t>
      </w:r>
      <w:r w:rsidR="008277C8" w:rsidRPr="00856C90">
        <w:rPr>
          <w:rFonts w:ascii="Times New Roman" w:hAnsi="Times New Roman" w:cs="Times New Roman"/>
          <w:sz w:val="24"/>
          <w:szCs w:val="24"/>
          <w:lang w:bidi="lt-LT"/>
        </w:rPr>
        <w:t xml:space="preserve"> būdo </w:t>
      </w:r>
      <w:r w:rsidR="008277C8" w:rsidRPr="00083954">
        <w:rPr>
          <w:rFonts w:ascii="Times New Roman" w:hAnsi="Times New Roman" w:cs="Times New Roman"/>
          <w:sz w:val="24"/>
          <w:szCs w:val="24"/>
          <w:lang w:bidi="lt-LT"/>
        </w:rPr>
        <w:t>pakeitimas</w:t>
      </w:r>
      <w:r w:rsidR="008277C8" w:rsidRPr="00856C90">
        <w:rPr>
          <w:rFonts w:ascii="Times New Roman" w:hAnsi="Times New Roman" w:cs="Times New Roman"/>
          <w:sz w:val="24"/>
          <w:szCs w:val="24"/>
          <w:lang w:bidi="lt-LT"/>
        </w:rPr>
        <w:t>,</w:t>
      </w:r>
      <w:r w:rsidR="008277C8" w:rsidRPr="00083954">
        <w:rPr>
          <w:rFonts w:ascii="Times New Roman" w:hAnsi="Times New Roman" w:cs="Times New Roman"/>
          <w:sz w:val="24"/>
          <w:szCs w:val="24"/>
          <w:lang w:bidi="lt-LT"/>
        </w:rPr>
        <w:t xml:space="preserve"> teritorijos tvarkymo ir naudojimo reglamentų nustatymas,</w:t>
      </w:r>
      <w:r w:rsidR="008277C8" w:rsidRPr="00856C90">
        <w:rPr>
          <w:rFonts w:ascii="Times New Roman" w:hAnsi="Times New Roman" w:cs="Times New Roman"/>
          <w:sz w:val="24"/>
          <w:szCs w:val="24"/>
          <w:lang w:bidi="lt-LT"/>
        </w:rPr>
        <w:t xml:space="preserve"> inžinerinei infrastruktūrai reikalingų teritorijų </w:t>
      </w:r>
      <w:r w:rsidR="008277C8" w:rsidRPr="00083954">
        <w:rPr>
          <w:rFonts w:ascii="Times New Roman" w:hAnsi="Times New Roman" w:cs="Times New Roman"/>
          <w:sz w:val="24"/>
          <w:szCs w:val="24"/>
          <w:lang w:bidi="lt-LT"/>
        </w:rPr>
        <w:t>suplanavimas.</w:t>
      </w:r>
    </w:p>
    <w:p w14:paraId="52EA0931" w14:textId="77777777" w:rsidR="004B2F41" w:rsidRDefault="004B2F41" w:rsidP="00856C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T v i r t i n u Detaliojo plano koregavimo planavimo darbų programą.</w:t>
      </w:r>
    </w:p>
    <w:p w14:paraId="776F852C" w14:textId="77777777" w:rsidR="005C38A4" w:rsidRPr="005C38A4" w:rsidRDefault="005C38A4" w:rsidP="00856C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color w:val="000000"/>
          <w:shd w:val="clear" w:color="auto" w:fill="FFFFFF"/>
        </w:rPr>
        <w:t xml:space="preserve"> </w:t>
      </w:r>
      <w:r w:rsidRPr="005C3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Skelbti šį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įsakymą</w:t>
      </w:r>
      <w:r w:rsidRPr="005C38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Kretingos rajono savivaldybės interneto svetainėje.</w:t>
      </w:r>
    </w:p>
    <w:p w14:paraId="0C54EA2A" w14:textId="77777777" w:rsidR="006A69B7" w:rsidRDefault="005C38A4" w:rsidP="00856C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A69B7" w:rsidRPr="002C00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263D3" w:rsidRPr="00523554">
        <w:rPr>
          <w:rFonts w:ascii="Times New Roman" w:eastAsia="Times New Roman" w:hAnsi="Times New Roman" w:cs="Times New Roman"/>
          <w:sz w:val="24"/>
          <w:szCs w:val="24"/>
        </w:rPr>
        <w:t>Šis įsakymas gali būti skundžiamas Lietuvos Respublikos administracinių bylų tei</w:t>
      </w:r>
      <w:r w:rsidR="00B263D3">
        <w:rPr>
          <w:rFonts w:ascii="Times New Roman" w:eastAsia="Times New Roman" w:hAnsi="Times New Roman" w:cs="Times New Roman"/>
          <w:sz w:val="24"/>
          <w:szCs w:val="24"/>
        </w:rPr>
        <w:t xml:space="preserve">senos įstatymo nustatyta tvarka </w:t>
      </w:r>
      <w:r w:rsidR="00B263D3">
        <w:rPr>
          <w:rFonts w:ascii="Times New Roman" w:eastAsia="Calibri" w:hAnsi="Times New Roman"/>
          <w:sz w:val="24"/>
          <w:szCs w:val="24"/>
        </w:rPr>
        <w:t xml:space="preserve">Lietuvos administracinių ginčų komisijos Klaipėdos apygardos skyriui (H. Manto g. 37, Klaipėdoje) arba Regionų apygardos administracinio teismo Klaipėdos rūmams (Galinio Pylimo g. 9, Klaipėdoje) </w:t>
      </w:r>
      <w:r w:rsidR="00B263D3" w:rsidRPr="003F01DB">
        <w:rPr>
          <w:rFonts w:ascii="Times New Roman" w:hAnsi="Times New Roman" w:cs="Times New Roman"/>
          <w:sz w:val="24"/>
          <w:szCs w:val="24"/>
        </w:rPr>
        <w:t>per vieną mėnesį nuo šio įsakymo paskelbimo arba įteikimo suinteresuotam asmeniui dienos.</w:t>
      </w:r>
    </w:p>
    <w:p w14:paraId="30A8066E" w14:textId="77777777" w:rsidR="003409F0" w:rsidRPr="002C00DA" w:rsidRDefault="003409F0" w:rsidP="00A609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0B7424" w14:textId="77777777" w:rsidR="0014132C" w:rsidRDefault="00CE7054" w:rsidP="00CE70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Administracijos direktor</w:t>
      </w:r>
      <w:r w:rsidR="007D2DAF">
        <w:rPr>
          <w:rFonts w:ascii="Times New Roman" w:eastAsia="Times New Roman" w:hAnsi="Times New Roman" w:cs="Times New Roman"/>
          <w:sz w:val="24"/>
          <w:szCs w:val="20"/>
        </w:rPr>
        <w:t>ius</w:t>
      </w:r>
      <w:r w:rsidR="0014132C">
        <w:rPr>
          <w:rFonts w:ascii="Times New Roman" w:eastAsia="Times New Roman" w:hAnsi="Times New Roman" w:cs="Times New Roman"/>
          <w:sz w:val="24"/>
          <w:szCs w:val="20"/>
        </w:rPr>
        <w:tab/>
      </w:r>
      <w:r w:rsidR="0014132C">
        <w:rPr>
          <w:rFonts w:ascii="Times New Roman" w:eastAsia="Times New Roman" w:hAnsi="Times New Roman" w:cs="Times New Roman"/>
          <w:sz w:val="24"/>
          <w:szCs w:val="20"/>
        </w:rPr>
        <w:tab/>
      </w:r>
      <w:r w:rsidR="00347267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347267">
        <w:rPr>
          <w:rFonts w:ascii="Times New Roman" w:eastAsia="Times New Roman" w:hAnsi="Times New Roman" w:cs="Times New Roman"/>
          <w:sz w:val="24"/>
          <w:szCs w:val="20"/>
        </w:rPr>
        <w:tab/>
      </w:r>
      <w:r w:rsidR="00347267">
        <w:rPr>
          <w:rFonts w:ascii="Times New Roman" w:eastAsia="Times New Roman" w:hAnsi="Times New Roman" w:cs="Times New Roman"/>
          <w:sz w:val="24"/>
          <w:szCs w:val="20"/>
        </w:rPr>
        <w:tab/>
      </w:r>
      <w:r w:rsidR="00347267">
        <w:rPr>
          <w:rFonts w:ascii="Times New Roman" w:eastAsia="Times New Roman" w:hAnsi="Times New Roman" w:cs="Times New Roman"/>
          <w:sz w:val="24"/>
          <w:szCs w:val="20"/>
        </w:rPr>
        <w:tab/>
      </w:r>
      <w:r w:rsidR="007D2DAF">
        <w:rPr>
          <w:rFonts w:ascii="Times New Roman" w:eastAsia="Times New Roman" w:hAnsi="Times New Roman" w:cs="Times New Roman"/>
          <w:sz w:val="24"/>
          <w:szCs w:val="20"/>
        </w:rPr>
        <w:t xml:space="preserve">                  Povilas </w:t>
      </w:r>
      <w:proofErr w:type="spellStart"/>
      <w:r w:rsidR="007D2DAF">
        <w:rPr>
          <w:rFonts w:ascii="Times New Roman" w:eastAsia="Times New Roman" w:hAnsi="Times New Roman" w:cs="Times New Roman"/>
          <w:sz w:val="24"/>
          <w:szCs w:val="20"/>
        </w:rPr>
        <w:t>Černeckis</w:t>
      </w:r>
      <w:proofErr w:type="spellEnd"/>
    </w:p>
    <w:p w14:paraId="07735C2D" w14:textId="77777777" w:rsidR="00B11593" w:rsidRPr="00B11593" w:rsidRDefault="00B11593" w:rsidP="00B1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6FA3EEAE" w14:textId="77777777" w:rsidR="005D0981" w:rsidRDefault="005D0981" w:rsidP="00503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87C39" w14:textId="77777777" w:rsidR="007453CF" w:rsidRDefault="007453CF" w:rsidP="00503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29005" w14:textId="77777777" w:rsidR="00CE7054" w:rsidRDefault="00CE7054" w:rsidP="00503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BC64B" w14:textId="77777777" w:rsidR="00CE7054" w:rsidRDefault="00CE7054" w:rsidP="00503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E2E0BE" w14:textId="77777777" w:rsidR="00EE60EF" w:rsidRDefault="00EE60EF" w:rsidP="00503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D4CD62" w14:textId="77777777" w:rsidR="0028247A" w:rsidRDefault="0028247A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7D0512" w14:textId="77777777" w:rsidR="002C2E3E" w:rsidRDefault="00DB4022" w:rsidP="00DB4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C2E3E" w:rsidSect="00E96694">
          <w:headerReference w:type="default" r:id="rId10"/>
          <w:headerReference w:type="first" r:id="rId11"/>
          <w:pgSz w:w="11906" w:h="16838" w:code="9"/>
          <w:pgMar w:top="1134" w:right="567" w:bottom="1134" w:left="1701" w:header="567" w:footer="567" w:gutter="0"/>
          <w:pgNumType w:start="1"/>
          <w:cols w:space="1296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>
        <w:rPr>
          <w:rFonts w:ascii="Times New Roman" w:hAnsi="Times New Roman" w:cs="Times New Roman"/>
          <w:sz w:val="24"/>
          <w:szCs w:val="24"/>
        </w:rPr>
        <w:t>Skersienė</w:t>
      </w:r>
      <w:proofErr w:type="spellEnd"/>
    </w:p>
    <w:p w14:paraId="50D82C2D" w14:textId="77777777" w:rsidR="003F01DB" w:rsidRDefault="003F01DB" w:rsidP="00DB4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25"/>
      </w:tblGrid>
      <w:tr w:rsidR="002F1B27" w:rsidRPr="00AB3BC5" w14:paraId="2FC22B51" w14:textId="77777777" w:rsidTr="00EA1DC7"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392B1" w14:textId="77777777" w:rsidR="002F1B27" w:rsidRPr="00AB3BC5" w:rsidRDefault="002F1B27" w:rsidP="00EA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F49B2" w14:textId="77777777" w:rsidR="002F1B27" w:rsidRDefault="002F1B27" w:rsidP="00EA1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BC5">
              <w:rPr>
                <w:rFonts w:ascii="Times New Roman" w:hAnsi="Times New Roman" w:cs="Times New Roman"/>
                <w:sz w:val="24"/>
                <w:szCs w:val="24"/>
              </w:rPr>
              <w:t>PATVIRTINTA</w:t>
            </w:r>
          </w:p>
          <w:p w14:paraId="287B10C0" w14:textId="77777777" w:rsidR="002F1B27" w:rsidRPr="00AB3BC5" w:rsidRDefault="002F1B27" w:rsidP="00EA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BC5">
              <w:rPr>
                <w:rFonts w:ascii="Times New Roman" w:hAnsi="Times New Roman" w:cs="Times New Roman"/>
                <w:sz w:val="24"/>
                <w:szCs w:val="24"/>
              </w:rPr>
              <w:t>Kretingos rajono savivaldybės</w:t>
            </w:r>
          </w:p>
          <w:p w14:paraId="143E5C7C" w14:textId="77777777" w:rsidR="002F1B27" w:rsidRPr="00AB3BC5" w:rsidRDefault="002F1B27" w:rsidP="00EA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BC5">
              <w:rPr>
                <w:rFonts w:ascii="Times New Roman" w:hAnsi="Times New Roman" w:cs="Times New Roman"/>
                <w:sz w:val="24"/>
                <w:szCs w:val="24"/>
              </w:rPr>
              <w:t>administracijos direktoriaus</w:t>
            </w:r>
          </w:p>
          <w:p w14:paraId="376EC682" w14:textId="77777777" w:rsidR="002F1B27" w:rsidRPr="00AB3BC5" w:rsidRDefault="002F1B27" w:rsidP="00EA1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  <w:r w:rsidRPr="00AB3BC5">
              <w:rPr>
                <w:rFonts w:ascii="Times New Roman" w:hAnsi="Times New Roman" w:cs="Times New Roman"/>
                <w:sz w:val="24"/>
                <w:szCs w:val="24"/>
              </w:rPr>
              <w:t>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AB3BC5">
              <w:rPr>
                <w:rFonts w:ascii="Times New Roman" w:hAnsi="Times New Roman" w:cs="Times New Roman"/>
                <w:sz w:val="24"/>
                <w:szCs w:val="24"/>
              </w:rPr>
              <w:t xml:space="preserve">įsakymu Nr.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A1-</w:t>
            </w:r>
          </w:p>
        </w:tc>
      </w:tr>
    </w:tbl>
    <w:p w14:paraId="47047DD8" w14:textId="77777777" w:rsidR="002F1B27" w:rsidRPr="00AB3BC5" w:rsidRDefault="002F1B27" w:rsidP="002F1B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5CA2E2" w14:textId="77777777" w:rsidR="002F1B27" w:rsidRPr="00AB3BC5" w:rsidRDefault="002F1B27" w:rsidP="002F1B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182A9" w14:textId="77777777" w:rsidR="002F1B27" w:rsidRPr="00AB3BC5" w:rsidRDefault="002F1B27" w:rsidP="002F1B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BC5">
        <w:rPr>
          <w:rFonts w:ascii="Times New Roman" w:hAnsi="Times New Roman" w:cs="Times New Roman"/>
          <w:b/>
          <w:sz w:val="24"/>
          <w:szCs w:val="24"/>
        </w:rPr>
        <w:t>PLANAVIMO DARBŲ PROGRAMA</w:t>
      </w:r>
    </w:p>
    <w:p w14:paraId="145E369C" w14:textId="77777777" w:rsidR="002F1B27" w:rsidRPr="00AB3BC5" w:rsidRDefault="002F1B27" w:rsidP="002F1B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1AE66" w14:textId="77777777" w:rsidR="002F1B27" w:rsidRPr="00E27E7F" w:rsidRDefault="002F1B27" w:rsidP="002F1B2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B3BC5">
        <w:rPr>
          <w:rFonts w:ascii="Times New Roman" w:hAnsi="Times New Roman" w:cs="Times New Roman"/>
          <w:b/>
          <w:sz w:val="24"/>
          <w:szCs w:val="24"/>
        </w:rPr>
        <w:t>Planuojama teritorija:</w:t>
      </w:r>
      <w:r w:rsidRPr="00AB3BC5">
        <w:rPr>
          <w:rFonts w:ascii="Times New Roman" w:hAnsi="Times New Roman" w:cs="Times New Roman"/>
          <w:sz w:val="24"/>
          <w:szCs w:val="24"/>
        </w:rPr>
        <w:t xml:space="preserve"> </w:t>
      </w:r>
      <w:r w:rsidR="00AA7C0B">
        <w:rPr>
          <w:rFonts w:ascii="Times New Roman" w:hAnsi="Times New Roman" w:cs="Times New Roman"/>
          <w:sz w:val="24"/>
          <w:szCs w:val="24"/>
        </w:rPr>
        <w:t>(žemės sklypai (kadastro Nr. 5634/0006:373, 5634/0006:375, 5634/0006:374, 5634/0006:371, 5634/0006:372) Savanorių g. 55, 61, 63, 65, 59, Kretingos m.</w:t>
      </w:r>
    </w:p>
    <w:p w14:paraId="276C73F2" w14:textId="77777777" w:rsidR="002F1B27" w:rsidRPr="00AB3BC5" w:rsidRDefault="002F1B27" w:rsidP="002F1B27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Planuojamos</w:t>
      </w:r>
      <w:r w:rsidRPr="00AB3BC5">
        <w:rPr>
          <w:rFonts w:ascii="Times New Roman" w:hAnsi="Times New Roman"/>
          <w:b/>
          <w:sz w:val="24"/>
          <w:szCs w:val="24"/>
        </w:rPr>
        <w:t xml:space="preserve"> teritorijos plotas:</w:t>
      </w:r>
      <w:r>
        <w:rPr>
          <w:rFonts w:ascii="Times New Roman" w:hAnsi="Times New Roman"/>
          <w:sz w:val="24"/>
          <w:szCs w:val="24"/>
        </w:rPr>
        <w:t xml:space="preserve"> </w:t>
      </w:r>
      <w:r w:rsidR="00AA7C0B">
        <w:rPr>
          <w:rFonts w:ascii="Times New Roman" w:hAnsi="Times New Roman"/>
          <w:sz w:val="24"/>
          <w:szCs w:val="24"/>
        </w:rPr>
        <w:t>3,271</w:t>
      </w:r>
      <w:r>
        <w:rPr>
          <w:rFonts w:ascii="Times New Roman" w:hAnsi="Times New Roman"/>
          <w:sz w:val="24"/>
          <w:szCs w:val="24"/>
        </w:rPr>
        <w:t xml:space="preserve"> ha. (schema pridedama)</w:t>
      </w:r>
    </w:p>
    <w:p w14:paraId="06A8CC2E" w14:textId="77777777" w:rsidR="002F1B27" w:rsidRPr="00AB3BC5" w:rsidRDefault="002F1B27" w:rsidP="002F1B27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B3BC5">
        <w:rPr>
          <w:rFonts w:ascii="Times New Roman" w:hAnsi="Times New Roman"/>
          <w:b/>
          <w:sz w:val="24"/>
          <w:szCs w:val="24"/>
        </w:rPr>
        <w:t>Planavimo organizatorius:</w:t>
      </w:r>
      <w:r w:rsidRPr="00AB3BC5">
        <w:rPr>
          <w:rFonts w:ascii="Times New Roman" w:hAnsi="Times New Roman"/>
          <w:sz w:val="24"/>
          <w:szCs w:val="24"/>
        </w:rPr>
        <w:t xml:space="preserve"> Kretingos rajono savivaldybės administracijos direktorius, Savanorių g. 29A, LT-97111 Kretinga. Tel. </w:t>
      </w:r>
      <w:r>
        <w:rPr>
          <w:rFonts w:ascii="Times New Roman" w:hAnsi="Times New Roman"/>
          <w:sz w:val="24"/>
          <w:szCs w:val="24"/>
        </w:rPr>
        <w:t>(</w:t>
      </w:r>
      <w:r w:rsidRPr="00AB3BC5">
        <w:rPr>
          <w:rFonts w:ascii="Times New Roman" w:hAnsi="Times New Roman"/>
          <w:sz w:val="24"/>
          <w:szCs w:val="24"/>
        </w:rPr>
        <w:t>8 445</w:t>
      </w:r>
      <w:r>
        <w:rPr>
          <w:rFonts w:ascii="Times New Roman" w:hAnsi="Times New Roman"/>
          <w:sz w:val="24"/>
          <w:szCs w:val="24"/>
        </w:rPr>
        <w:t>)</w:t>
      </w:r>
      <w:r w:rsidRPr="00AB3BC5">
        <w:rPr>
          <w:rFonts w:ascii="Times New Roman" w:hAnsi="Times New Roman"/>
          <w:sz w:val="24"/>
          <w:szCs w:val="24"/>
        </w:rPr>
        <w:t xml:space="preserve"> 5</w:t>
      </w:r>
      <w:r w:rsidR="00AA7C0B">
        <w:rPr>
          <w:rFonts w:ascii="Times New Roman" w:hAnsi="Times New Roman"/>
          <w:sz w:val="24"/>
          <w:szCs w:val="24"/>
        </w:rPr>
        <w:t>1031</w:t>
      </w:r>
      <w:r>
        <w:rPr>
          <w:rFonts w:ascii="Times New Roman" w:hAnsi="Times New Roman"/>
          <w:sz w:val="24"/>
          <w:szCs w:val="24"/>
        </w:rPr>
        <w:t xml:space="preserve">, (8 445) </w:t>
      </w:r>
      <w:r w:rsidR="00AA7C0B">
        <w:rPr>
          <w:rFonts w:ascii="Times New Roman" w:hAnsi="Times New Roman"/>
          <w:sz w:val="24"/>
          <w:szCs w:val="24"/>
        </w:rPr>
        <w:t>43868</w:t>
      </w:r>
      <w:r>
        <w:rPr>
          <w:rFonts w:ascii="Times New Roman" w:hAnsi="Times New Roman"/>
          <w:sz w:val="24"/>
          <w:szCs w:val="24"/>
        </w:rPr>
        <w:t>, e</w:t>
      </w:r>
      <w:r w:rsidRPr="00AB3BC5">
        <w:rPr>
          <w:rFonts w:ascii="Times New Roman" w:hAnsi="Times New Roman"/>
          <w:sz w:val="24"/>
          <w:szCs w:val="24"/>
        </w:rPr>
        <w:t>l. paštas</w:t>
      </w:r>
      <w:r>
        <w:rPr>
          <w:rFonts w:ascii="Times New Roman" w:hAnsi="Times New Roman"/>
          <w:sz w:val="24"/>
          <w:szCs w:val="24"/>
        </w:rPr>
        <w:t>:</w:t>
      </w:r>
      <w:r w:rsidRPr="00AB3BC5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savivaldybe</w:t>
        </w:r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@kretinga.lt</w:t>
        </w:r>
      </w:hyperlink>
      <w:r w:rsidRPr="00AB3BC5">
        <w:rPr>
          <w:rFonts w:ascii="Times New Roman" w:hAnsi="Times New Roman"/>
          <w:sz w:val="24"/>
          <w:szCs w:val="24"/>
        </w:rPr>
        <w:t xml:space="preserve">, </w:t>
      </w:r>
      <w:r w:rsidRPr="00AB3BC5">
        <w:rPr>
          <w:rFonts w:ascii="Times New Roman" w:hAnsi="Times New Roman"/>
          <w:sz w:val="24"/>
          <w:szCs w:val="24"/>
          <w:lang w:val="en-US"/>
        </w:rPr>
        <w:t>www.kretinga.lt.</w:t>
      </w:r>
    </w:p>
    <w:p w14:paraId="14ADBC35" w14:textId="77777777" w:rsidR="002F1B27" w:rsidRPr="00AB3BC5" w:rsidRDefault="002F1B27" w:rsidP="002F1B27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AB3BC5">
        <w:rPr>
          <w:rFonts w:ascii="Times New Roman" w:hAnsi="Times New Roman"/>
          <w:b/>
          <w:sz w:val="24"/>
          <w:szCs w:val="24"/>
        </w:rPr>
        <w:t>. Detaliojo plano rengėjas:</w:t>
      </w:r>
      <w:r w:rsidRPr="00AB3BC5">
        <w:rPr>
          <w:rFonts w:ascii="Times New Roman" w:hAnsi="Times New Roman"/>
          <w:sz w:val="24"/>
          <w:szCs w:val="24"/>
        </w:rPr>
        <w:t xml:space="preserve"> </w:t>
      </w:r>
      <w:r w:rsidRPr="0017353E">
        <w:rPr>
          <w:rFonts w:ascii="Times New Roman" w:hAnsi="Times New Roman"/>
          <w:color w:val="000000" w:themeColor="text1"/>
          <w:sz w:val="24"/>
          <w:szCs w:val="24"/>
        </w:rPr>
        <w:t xml:space="preserve">pasirenka organizatorius viešojo pirkimo metu. </w:t>
      </w:r>
    </w:p>
    <w:p w14:paraId="6819F945" w14:textId="77777777" w:rsidR="002F1B27" w:rsidRPr="00AB3BC5" w:rsidRDefault="002F1B27" w:rsidP="002F1B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B3BC5">
        <w:rPr>
          <w:rFonts w:ascii="Times New Roman" w:hAnsi="Times New Roman" w:cs="Times New Roman"/>
          <w:b/>
          <w:sz w:val="24"/>
          <w:szCs w:val="24"/>
        </w:rPr>
        <w:t>. Detaliojo plano planavimo tikslai: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7C0B" w:rsidRPr="00856C90">
        <w:rPr>
          <w:rFonts w:ascii="Times New Roman" w:hAnsi="Times New Roman" w:cs="Times New Roman"/>
          <w:sz w:val="24"/>
          <w:szCs w:val="24"/>
          <w:lang w:bidi="lt-LT"/>
        </w:rPr>
        <w:t>žemės sklyp</w:t>
      </w:r>
      <w:r w:rsidR="00AA7C0B">
        <w:rPr>
          <w:rFonts w:ascii="Times New Roman" w:hAnsi="Times New Roman" w:cs="Times New Roman"/>
          <w:sz w:val="24"/>
          <w:szCs w:val="24"/>
          <w:lang w:bidi="lt-LT"/>
        </w:rPr>
        <w:t>ų</w:t>
      </w:r>
      <w:r w:rsidR="00AA7C0B" w:rsidRPr="00856C90">
        <w:rPr>
          <w:rFonts w:ascii="Times New Roman" w:hAnsi="Times New Roman" w:cs="Times New Roman"/>
          <w:sz w:val="24"/>
          <w:szCs w:val="24"/>
          <w:lang w:bidi="lt-LT"/>
        </w:rPr>
        <w:t xml:space="preserve"> pertvarkymas, padalinimas, </w:t>
      </w:r>
      <w:r w:rsidR="00AA7C0B" w:rsidRPr="00083954">
        <w:rPr>
          <w:rFonts w:ascii="Times New Roman" w:hAnsi="Times New Roman" w:cs="Times New Roman"/>
          <w:sz w:val="24"/>
          <w:szCs w:val="24"/>
          <w:lang w:bidi="lt-LT"/>
        </w:rPr>
        <w:t>naudojimo paskirties ir</w:t>
      </w:r>
      <w:r w:rsidR="00AA7C0B" w:rsidRPr="00856C90">
        <w:rPr>
          <w:rFonts w:ascii="Times New Roman" w:hAnsi="Times New Roman" w:cs="Times New Roman"/>
          <w:sz w:val="24"/>
          <w:szCs w:val="24"/>
          <w:lang w:bidi="lt-LT"/>
        </w:rPr>
        <w:t xml:space="preserve"> būdo </w:t>
      </w:r>
      <w:r w:rsidR="00AA7C0B" w:rsidRPr="00083954">
        <w:rPr>
          <w:rFonts w:ascii="Times New Roman" w:hAnsi="Times New Roman" w:cs="Times New Roman"/>
          <w:sz w:val="24"/>
          <w:szCs w:val="24"/>
          <w:lang w:bidi="lt-LT"/>
        </w:rPr>
        <w:t>pakeitimas</w:t>
      </w:r>
      <w:r w:rsidR="00AA7C0B" w:rsidRPr="00856C90">
        <w:rPr>
          <w:rFonts w:ascii="Times New Roman" w:hAnsi="Times New Roman" w:cs="Times New Roman"/>
          <w:sz w:val="24"/>
          <w:szCs w:val="24"/>
          <w:lang w:bidi="lt-LT"/>
        </w:rPr>
        <w:t>,</w:t>
      </w:r>
      <w:r w:rsidR="00AA7C0B" w:rsidRPr="00083954">
        <w:rPr>
          <w:rFonts w:ascii="Times New Roman" w:hAnsi="Times New Roman" w:cs="Times New Roman"/>
          <w:sz w:val="24"/>
          <w:szCs w:val="24"/>
          <w:lang w:bidi="lt-LT"/>
        </w:rPr>
        <w:t xml:space="preserve"> teritorijos tvarkymo ir naudojimo reglamentų nustatymas,</w:t>
      </w:r>
      <w:r w:rsidR="00AA7C0B" w:rsidRPr="00856C90">
        <w:rPr>
          <w:rFonts w:ascii="Times New Roman" w:hAnsi="Times New Roman" w:cs="Times New Roman"/>
          <w:sz w:val="24"/>
          <w:szCs w:val="24"/>
          <w:lang w:bidi="lt-LT"/>
        </w:rPr>
        <w:t xml:space="preserve"> inžinerinei infrastruktūrai reikalingų teritorijų </w:t>
      </w:r>
      <w:r w:rsidR="00AA7C0B" w:rsidRPr="00083954">
        <w:rPr>
          <w:rFonts w:ascii="Times New Roman" w:hAnsi="Times New Roman" w:cs="Times New Roman"/>
          <w:sz w:val="24"/>
          <w:szCs w:val="24"/>
          <w:lang w:bidi="lt-LT"/>
        </w:rPr>
        <w:t>suplanavimas.</w:t>
      </w:r>
    </w:p>
    <w:p w14:paraId="477CB8DD" w14:textId="77777777" w:rsidR="002F1B27" w:rsidRDefault="002F1B27" w:rsidP="002F1B27">
      <w:pPr>
        <w:pStyle w:val="normal-p"/>
        <w:shd w:val="clear" w:color="auto" w:fill="FFFFFF"/>
        <w:spacing w:before="0" w:beforeAutospacing="0" w:after="0" w:afterAutospacing="0"/>
        <w:jc w:val="both"/>
      </w:pPr>
      <w:r>
        <w:rPr>
          <w:b/>
        </w:rPr>
        <w:t>6</w:t>
      </w:r>
      <w:r w:rsidRPr="00AB3BC5">
        <w:rPr>
          <w:b/>
        </w:rPr>
        <w:t xml:space="preserve">. </w:t>
      </w:r>
      <w:r>
        <w:rPr>
          <w:b/>
        </w:rPr>
        <w:t>P</w:t>
      </w:r>
      <w:r w:rsidRPr="00AB3BC5">
        <w:rPr>
          <w:b/>
        </w:rPr>
        <w:t>lanavimo uždaviniai:</w:t>
      </w:r>
      <w:r w:rsidRPr="00AB3BC5">
        <w:t xml:space="preserve"> </w:t>
      </w:r>
    </w:p>
    <w:p w14:paraId="16CCC63D" w14:textId="77777777" w:rsidR="002F1B27" w:rsidRDefault="002F1B27" w:rsidP="002F1B27">
      <w:pPr>
        <w:pStyle w:val="normal-p"/>
        <w:shd w:val="clear" w:color="auto" w:fill="FFFFFF"/>
        <w:spacing w:before="0" w:beforeAutospacing="0" w:after="0" w:afterAutospacing="0"/>
        <w:jc w:val="both"/>
      </w:pPr>
      <w:r>
        <w:t xml:space="preserve">6.1. nustatyti teritorijų naudojimo reglamentus pagal Teritorijų planavimo įstatymo 18 str. 1 d., 3 d., nurodyti teritorijas, kuriose taikomos specialiosios žemės naudojimo sąlygos. </w:t>
      </w:r>
    </w:p>
    <w:p w14:paraId="48DDBE5E" w14:textId="77777777" w:rsidR="002F1B27" w:rsidRDefault="002F1B27" w:rsidP="002F1B27">
      <w:pPr>
        <w:pStyle w:val="normal-p"/>
        <w:shd w:val="clear" w:color="auto" w:fill="FFFFFF"/>
        <w:spacing w:before="0" w:beforeAutospacing="0" w:after="0" w:afterAutospacing="0"/>
        <w:jc w:val="both"/>
      </w:pPr>
      <w:r>
        <w:t xml:space="preserve">6.2. planuojamoje teritorijoje išsaugoti kraštovaizdžio savitumą, nustatyti funkcinius bei kompozicinius ryšius su gretimomis teritorijomis, nustatyti aprūpinimo inžineriniais tinklais būdus, nustatyti susisiekimo komunikacijų, skirstomųjų tinklų išdėstymą, servitutus, atliekų surinkimo konteinerių aikštelių išdėstymą. </w:t>
      </w:r>
    </w:p>
    <w:p w14:paraId="7DDCFC6E" w14:textId="77777777" w:rsidR="002F1B27" w:rsidRDefault="002F1B27" w:rsidP="002F1B27">
      <w:pPr>
        <w:pStyle w:val="normal-p"/>
        <w:shd w:val="clear" w:color="auto" w:fill="FFFFFF"/>
        <w:spacing w:before="0" w:beforeAutospacing="0" w:after="0" w:afterAutospacing="0"/>
        <w:jc w:val="both"/>
      </w:pPr>
      <w:r>
        <w:t>6.3. suformuoti optimalią urbanistinę struktūrą, suplanuoti optimalų inžinerinių komunikacijų koridorių tinklą.</w:t>
      </w:r>
    </w:p>
    <w:p w14:paraId="218E4E6F" w14:textId="3F468B0F" w:rsidR="00BA39F0" w:rsidRPr="007C35E5" w:rsidRDefault="00BA39F0" w:rsidP="00BA39F0">
      <w:pPr>
        <w:pStyle w:val="Betarp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7C35E5">
        <w:rPr>
          <w:rFonts w:ascii="Times New Roman" w:hAnsi="Times New Roman"/>
          <w:b/>
          <w:sz w:val="24"/>
          <w:szCs w:val="24"/>
        </w:rPr>
        <w:t xml:space="preserve">. Detaliajame plane </w:t>
      </w:r>
      <w:r w:rsidRPr="007C35E5">
        <w:rPr>
          <w:rFonts w:ascii="Times New Roman" w:hAnsi="Times New Roman"/>
          <w:color w:val="000000"/>
          <w:sz w:val="24"/>
          <w:szCs w:val="24"/>
        </w:rPr>
        <w:t>nustatomi įstatymais pagrįsti papildomi urbanistiniai ir architektūriniai,</w:t>
      </w:r>
      <w:r>
        <w:rPr>
          <w:rFonts w:ascii="Times New Roman" w:hAnsi="Times New Roman"/>
          <w:color w:val="000000"/>
          <w:sz w:val="24"/>
          <w:szCs w:val="24"/>
        </w:rPr>
        <w:t xml:space="preserve"> ekonominiai,</w:t>
      </w:r>
      <w:r w:rsidRPr="007C35E5">
        <w:rPr>
          <w:rFonts w:ascii="Times New Roman" w:hAnsi="Times New Roman"/>
          <w:color w:val="000000"/>
          <w:sz w:val="24"/>
          <w:szCs w:val="24"/>
        </w:rPr>
        <w:t xml:space="preserve"> inžinerinės ir socialinės infrastruktūros vystymo, visuomenės sveikatos saugos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7C35E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ir</w:t>
      </w:r>
      <w:bookmarkStart w:id="0" w:name="_GoBack"/>
      <w:bookmarkEnd w:id="0"/>
      <w:r w:rsidRPr="007C35E5">
        <w:rPr>
          <w:rFonts w:ascii="Times New Roman" w:hAnsi="Times New Roman"/>
          <w:color w:val="000000"/>
          <w:sz w:val="24"/>
          <w:szCs w:val="24"/>
        </w:rPr>
        <w:t xml:space="preserve"> kiti teritorijos naudojimo reglamentai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14:paraId="6B63B58A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9A1623">
        <w:rPr>
          <w:rFonts w:ascii="Times New Roman" w:hAnsi="Times New Roman"/>
          <w:sz w:val="24"/>
          <w:szCs w:val="24"/>
        </w:rPr>
        <w:t>7.1.</w:t>
      </w:r>
      <w:r w:rsidRPr="00AB3BC5">
        <w:rPr>
          <w:rFonts w:ascii="Times New Roman" w:hAnsi="Times New Roman"/>
          <w:sz w:val="24"/>
          <w:szCs w:val="24"/>
        </w:rPr>
        <w:t xml:space="preserve"> parengti</w:t>
      </w:r>
      <w:r>
        <w:rPr>
          <w:rFonts w:ascii="Times New Roman" w:hAnsi="Times New Roman"/>
          <w:sz w:val="24"/>
          <w:szCs w:val="24"/>
        </w:rPr>
        <w:t xml:space="preserve"> racionalią susisiekimo sistemą,</w:t>
      </w:r>
      <w:r w:rsidRPr="00AB3BC5">
        <w:rPr>
          <w:rFonts w:ascii="Times New Roman" w:hAnsi="Times New Roman"/>
          <w:sz w:val="24"/>
          <w:szCs w:val="24"/>
        </w:rPr>
        <w:t xml:space="preserve"> įvardinant privažiavimo kelių kategorijas, įvertinant gretimų suplanuotų ir planuojamų teritorijų susisiekimo sistemos sprendinius;</w:t>
      </w:r>
    </w:p>
    <w:p w14:paraId="6B385854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9A1623">
        <w:rPr>
          <w:rFonts w:ascii="Times New Roman" w:hAnsi="Times New Roman"/>
          <w:sz w:val="24"/>
          <w:szCs w:val="24"/>
        </w:rPr>
        <w:t>7.2.</w:t>
      </w:r>
      <w:r w:rsidRPr="00AB3BC5">
        <w:rPr>
          <w:rFonts w:ascii="Times New Roman" w:hAnsi="Times New Roman"/>
          <w:sz w:val="24"/>
          <w:szCs w:val="24"/>
        </w:rPr>
        <w:t xml:space="preserve"> rezervuoti teritorijas, jų dalis inžinerinių tinklų plėtrai;</w:t>
      </w:r>
    </w:p>
    <w:p w14:paraId="6BA18F9D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9A1623">
        <w:rPr>
          <w:rFonts w:ascii="Times New Roman" w:hAnsi="Times New Roman"/>
          <w:sz w:val="24"/>
          <w:szCs w:val="24"/>
        </w:rPr>
        <w:t>7.3.</w:t>
      </w:r>
      <w:r w:rsidRPr="00AB3BC5">
        <w:rPr>
          <w:rFonts w:ascii="Times New Roman" w:hAnsi="Times New Roman"/>
          <w:sz w:val="24"/>
          <w:szCs w:val="24"/>
        </w:rPr>
        <w:t xml:space="preserve"> numatyti funkcinius bei kompozicinius ryšius su gretimomis teritorijomis;</w:t>
      </w:r>
    </w:p>
    <w:p w14:paraId="300F790A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9A1623">
        <w:rPr>
          <w:rFonts w:ascii="Times New Roman" w:hAnsi="Times New Roman"/>
          <w:sz w:val="24"/>
          <w:szCs w:val="24"/>
        </w:rPr>
        <w:t>7.4.</w:t>
      </w:r>
      <w:r w:rsidRPr="00AB3BC5">
        <w:rPr>
          <w:rFonts w:ascii="Times New Roman" w:hAnsi="Times New Roman"/>
          <w:sz w:val="24"/>
          <w:szCs w:val="24"/>
        </w:rPr>
        <w:t xml:space="preserve"> numatyti pagal normatyvus priklausomųjų želdynų, įskaitant vejas ir gėlynus, plotą;</w:t>
      </w:r>
    </w:p>
    <w:p w14:paraId="5CA349FA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9A1623">
        <w:rPr>
          <w:rFonts w:ascii="Times New Roman" w:hAnsi="Times New Roman"/>
          <w:sz w:val="24"/>
          <w:szCs w:val="24"/>
        </w:rPr>
        <w:t>7.5.</w:t>
      </w:r>
      <w:r w:rsidRPr="00AB3BC5">
        <w:rPr>
          <w:rFonts w:ascii="Times New Roman" w:hAnsi="Times New Roman"/>
          <w:sz w:val="24"/>
          <w:szCs w:val="24"/>
        </w:rPr>
        <w:t xml:space="preserve"> nurodyti ir išlaikyti gretimų</w:t>
      </w:r>
      <w:r>
        <w:rPr>
          <w:rFonts w:ascii="Times New Roman" w:hAnsi="Times New Roman"/>
          <w:sz w:val="24"/>
          <w:szCs w:val="24"/>
        </w:rPr>
        <w:t xml:space="preserve"> sklypų</w:t>
      </w:r>
      <w:r w:rsidRPr="00AB3BC5">
        <w:rPr>
          <w:rFonts w:ascii="Times New Roman" w:hAnsi="Times New Roman"/>
          <w:sz w:val="24"/>
          <w:szCs w:val="24"/>
        </w:rPr>
        <w:t xml:space="preserve"> sanitarin</w:t>
      </w:r>
      <w:r>
        <w:rPr>
          <w:rFonts w:ascii="Times New Roman" w:hAnsi="Times New Roman"/>
          <w:sz w:val="24"/>
          <w:szCs w:val="24"/>
        </w:rPr>
        <w:t>e</w:t>
      </w:r>
      <w:r w:rsidRPr="00AB3BC5">
        <w:rPr>
          <w:rFonts w:ascii="Times New Roman" w:hAnsi="Times New Roman"/>
          <w:sz w:val="24"/>
          <w:szCs w:val="24"/>
        </w:rPr>
        <w:t>s apsaugos zonos ribas ir tvarkymo režimą;</w:t>
      </w:r>
    </w:p>
    <w:p w14:paraId="7F59D163" w14:textId="77777777" w:rsidR="00BA39F0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9A1623">
        <w:rPr>
          <w:rFonts w:ascii="Times New Roman" w:hAnsi="Times New Roman"/>
          <w:sz w:val="24"/>
          <w:szCs w:val="24"/>
        </w:rPr>
        <w:t>7.6.</w:t>
      </w:r>
      <w:r w:rsidRPr="00AB3BC5">
        <w:rPr>
          <w:rFonts w:ascii="Times New Roman" w:hAnsi="Times New Roman"/>
          <w:sz w:val="24"/>
          <w:szCs w:val="24"/>
        </w:rPr>
        <w:t xml:space="preserve"> įvertinti </w:t>
      </w:r>
      <w:r>
        <w:rPr>
          <w:rFonts w:ascii="Times New Roman" w:hAnsi="Times New Roman"/>
          <w:sz w:val="24"/>
          <w:szCs w:val="24"/>
        </w:rPr>
        <w:t>gretimų suplanuotų ir planuojamų teritorijų inžinierinės infrastruktūros sprendinius;</w:t>
      </w:r>
    </w:p>
    <w:p w14:paraId="33C2AD70" w14:textId="77777777" w:rsidR="00BA39F0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9A1623">
        <w:rPr>
          <w:rFonts w:ascii="Times New Roman" w:hAnsi="Times New Roman"/>
          <w:sz w:val="24"/>
          <w:szCs w:val="24"/>
        </w:rPr>
        <w:t>7.7.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įvertinti visus teritorijoje galiojančius ir šalia planuojamos teritorijos patvirtintus teritorijų planavimo dokumentus;</w:t>
      </w:r>
    </w:p>
    <w:p w14:paraId="4E847FDF" w14:textId="77777777" w:rsidR="00BA39F0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7.8. pateikti formuojamų urbanistinių struktūrų </w:t>
      </w:r>
      <w:proofErr w:type="spellStart"/>
      <w:r>
        <w:rPr>
          <w:rFonts w:ascii="Times New Roman" w:hAnsi="Times New Roman"/>
          <w:sz w:val="24"/>
          <w:szCs w:val="24"/>
        </w:rPr>
        <w:t>vizualizaciją</w:t>
      </w:r>
      <w:proofErr w:type="spellEnd"/>
      <w:r>
        <w:rPr>
          <w:rFonts w:ascii="Times New Roman" w:hAnsi="Times New Roman"/>
          <w:sz w:val="24"/>
          <w:szCs w:val="24"/>
        </w:rPr>
        <w:t xml:space="preserve"> reikalingą sprendimui dėl detaliojo plano tvirtinimo priėmimo;</w:t>
      </w:r>
    </w:p>
    <w:p w14:paraId="4C2A7437" w14:textId="77777777" w:rsidR="00BA39F0" w:rsidRPr="00736A74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7.9. parengti architektūrinę kvartalo viziją.</w:t>
      </w:r>
    </w:p>
    <w:p w14:paraId="13B93288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AB3BC5">
        <w:rPr>
          <w:rFonts w:ascii="Times New Roman" w:hAnsi="Times New Roman"/>
          <w:b/>
          <w:sz w:val="24"/>
          <w:szCs w:val="24"/>
        </w:rPr>
        <w:t>. Tyrimų ir (ar) galimybių studijų atlikimas:</w:t>
      </w:r>
      <w:r w:rsidRPr="00AB3BC5">
        <w:rPr>
          <w:rFonts w:ascii="Times New Roman" w:hAnsi="Times New Roman"/>
          <w:sz w:val="24"/>
          <w:szCs w:val="24"/>
        </w:rPr>
        <w:t xml:space="preserve"> atlikti nebūtina.</w:t>
      </w:r>
    </w:p>
    <w:p w14:paraId="42D448FF" w14:textId="77777777" w:rsidR="00BA39F0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AB3BC5">
        <w:rPr>
          <w:rFonts w:ascii="Times New Roman" w:hAnsi="Times New Roman"/>
          <w:b/>
          <w:sz w:val="24"/>
          <w:szCs w:val="24"/>
        </w:rPr>
        <w:t>. Strateginio pasekmių aplinkai vertinimo (SPAV) atlikimas:</w:t>
      </w:r>
      <w:r w:rsidRPr="00AB3B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SPAV reikalingumą numato</w:t>
      </w:r>
      <w:r w:rsidRPr="00AB3BC5">
        <w:rPr>
          <w:rFonts w:ascii="Times New Roman" w:hAnsi="Times New Roman"/>
          <w:sz w:val="24"/>
          <w:szCs w:val="24"/>
        </w:rPr>
        <w:t xml:space="preserve"> Planų ir programų strateginio pasekmių aplinkai vertinimo tvarkos aprašu, patvirtintu Lietuvos Respublikos Vyriausybės 20</w:t>
      </w:r>
      <w:r>
        <w:rPr>
          <w:rFonts w:ascii="Times New Roman" w:hAnsi="Times New Roman"/>
          <w:sz w:val="24"/>
          <w:szCs w:val="24"/>
        </w:rPr>
        <w:t>1</w:t>
      </w:r>
      <w:r w:rsidRPr="00AB3BC5">
        <w:rPr>
          <w:rFonts w:ascii="Times New Roman" w:hAnsi="Times New Roman"/>
          <w:sz w:val="24"/>
          <w:szCs w:val="24"/>
        </w:rPr>
        <w:t xml:space="preserve">4 m. </w:t>
      </w:r>
      <w:r>
        <w:rPr>
          <w:rFonts w:ascii="Times New Roman" w:hAnsi="Times New Roman"/>
          <w:sz w:val="24"/>
          <w:szCs w:val="24"/>
        </w:rPr>
        <w:t>gruodžio</w:t>
      </w:r>
      <w:r w:rsidRPr="00AB3B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23</w:t>
      </w:r>
      <w:r w:rsidRPr="00AB3BC5">
        <w:rPr>
          <w:rFonts w:ascii="Times New Roman" w:hAnsi="Times New Roman"/>
          <w:sz w:val="24"/>
          <w:szCs w:val="24"/>
        </w:rPr>
        <w:t xml:space="preserve"> d. nutarimu Nr. </w:t>
      </w:r>
      <w:r>
        <w:rPr>
          <w:rFonts w:ascii="Times New Roman" w:hAnsi="Times New Roman"/>
          <w:sz w:val="24"/>
          <w:szCs w:val="24"/>
        </w:rPr>
        <w:t>1467.</w:t>
      </w:r>
    </w:p>
    <w:p w14:paraId="65014450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0</w:t>
      </w:r>
      <w:r w:rsidRPr="00AB3BC5">
        <w:rPr>
          <w:rFonts w:ascii="Times New Roman" w:hAnsi="Times New Roman"/>
          <w:b/>
          <w:sz w:val="24"/>
          <w:szCs w:val="24"/>
        </w:rPr>
        <w:t>. Atviro konkurso geriausiai urbanistinei idėjai atrinkti rengimas:</w:t>
      </w:r>
      <w:r w:rsidRPr="00AB3BC5">
        <w:rPr>
          <w:rFonts w:ascii="Times New Roman" w:hAnsi="Times New Roman"/>
          <w:sz w:val="24"/>
          <w:szCs w:val="24"/>
        </w:rPr>
        <w:t xml:space="preserve"> rengti nebūtina.</w:t>
      </w:r>
    </w:p>
    <w:p w14:paraId="7CA69D8E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AB3BC5">
        <w:rPr>
          <w:rFonts w:ascii="Times New Roman" w:hAnsi="Times New Roman"/>
          <w:b/>
          <w:sz w:val="24"/>
          <w:szCs w:val="24"/>
        </w:rPr>
        <w:t>. Teritorijų vystymo koncepcijos rengimas:</w:t>
      </w:r>
      <w:r w:rsidRPr="00AB3B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1A21A0">
        <w:rPr>
          <w:rFonts w:ascii="Times New Roman" w:hAnsi="Times New Roman"/>
          <w:sz w:val="24"/>
          <w:szCs w:val="24"/>
        </w:rPr>
        <w:t xml:space="preserve">arengti ne mažiau kaip </w:t>
      </w:r>
      <w:r>
        <w:rPr>
          <w:rFonts w:ascii="Times New Roman" w:hAnsi="Times New Roman"/>
          <w:sz w:val="24"/>
          <w:szCs w:val="24"/>
        </w:rPr>
        <w:t>dvi</w:t>
      </w:r>
      <w:r w:rsidRPr="001A21A0">
        <w:rPr>
          <w:rFonts w:ascii="Times New Roman" w:hAnsi="Times New Roman"/>
          <w:sz w:val="24"/>
          <w:szCs w:val="24"/>
        </w:rPr>
        <w:t xml:space="preserve"> teritorijos p</w:t>
      </w:r>
      <w:r>
        <w:rPr>
          <w:rFonts w:ascii="Times New Roman" w:hAnsi="Times New Roman"/>
          <w:sz w:val="24"/>
          <w:szCs w:val="24"/>
        </w:rPr>
        <w:t>lėtros koncepcijos alternatyvas</w:t>
      </w:r>
      <w:r w:rsidRPr="00AB3BC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EF75164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AB3BC5">
        <w:rPr>
          <w:rFonts w:ascii="Times New Roman" w:hAnsi="Times New Roman"/>
          <w:b/>
          <w:sz w:val="24"/>
          <w:szCs w:val="24"/>
        </w:rPr>
        <w:t>. Detaliojo plano rengimo etapai:</w:t>
      </w:r>
      <w:r w:rsidRPr="00AB3BC5">
        <w:rPr>
          <w:rFonts w:ascii="Times New Roman" w:hAnsi="Times New Roman"/>
          <w:sz w:val="24"/>
          <w:szCs w:val="24"/>
        </w:rPr>
        <w:t xml:space="preserve"> parengiamasis, rengimo, baigiamasis.</w:t>
      </w:r>
    </w:p>
    <w:p w14:paraId="10FA2619" w14:textId="77777777" w:rsidR="00BA39F0" w:rsidRPr="00AB3BC5" w:rsidRDefault="00BA39F0" w:rsidP="00BA3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</w:rPr>
        <w:lastRenderedPageBreak/>
        <w:t>1</w:t>
      </w:r>
      <w:r>
        <w:rPr>
          <w:rFonts w:ascii="Times New Roman" w:hAnsi="Times New Roman"/>
          <w:b/>
          <w:sz w:val="24"/>
          <w:szCs w:val="24"/>
        </w:rPr>
        <w:t>3</w:t>
      </w:r>
      <w:r w:rsidRPr="00AB3BC5">
        <w:rPr>
          <w:rFonts w:ascii="Times New Roman" w:hAnsi="Times New Roman"/>
          <w:b/>
          <w:sz w:val="24"/>
          <w:szCs w:val="24"/>
        </w:rPr>
        <w:t>. Viešinimo procedūrų užtikrinimas:</w:t>
      </w:r>
      <w:r w:rsidRPr="00AB3BC5">
        <w:rPr>
          <w:rFonts w:ascii="Times New Roman" w:hAnsi="Times New Roman"/>
          <w:sz w:val="24"/>
          <w:szCs w:val="24"/>
        </w:rPr>
        <w:t xml:space="preserve"> v</w:t>
      </w:r>
      <w:r>
        <w:rPr>
          <w:rFonts w:ascii="Times New Roman" w:hAnsi="Times New Roman"/>
          <w:sz w:val="24"/>
          <w:szCs w:val="24"/>
        </w:rPr>
        <w:t>adovau</w:t>
      </w:r>
      <w:r w:rsidRPr="00AB3BC5">
        <w:rPr>
          <w:rFonts w:ascii="Times New Roman" w:hAnsi="Times New Roman"/>
          <w:sz w:val="24"/>
          <w:szCs w:val="24"/>
        </w:rPr>
        <w:t>tis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planavimo nuostatomis, patvirtintomis Lietuvos Respublikos Vyriausybės 1996 m. rugsėjo 18 d. nutarimu Nr. 1079 „Dėl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 xml:space="preserve">dalyvavimo priimant sprendimus dėl teritorijų planavimo nuostatų patvirtinimo“ </w:t>
      </w:r>
      <w:r w:rsidRPr="00AB3BC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4</w:t>
      </w:r>
      <w:r w:rsidRPr="00AB3BC5">
        <w:rPr>
          <w:rFonts w:ascii="Times New Roman" w:hAnsi="Times New Roman"/>
          <w:b/>
          <w:sz w:val="24"/>
          <w:szCs w:val="24"/>
        </w:rPr>
        <w:t>. Planavimo terminai:</w:t>
      </w:r>
      <w:r w:rsidRPr="00AB3BC5">
        <w:rPr>
          <w:rFonts w:ascii="Times New Roman" w:hAnsi="Times New Roman"/>
          <w:sz w:val="24"/>
          <w:szCs w:val="24"/>
        </w:rPr>
        <w:t xml:space="preserve"> kol galioja institucijų išduotos planavimo sąlygos.</w:t>
      </w:r>
    </w:p>
    <w:p w14:paraId="022EFCE0" w14:textId="3D69DE9F" w:rsidR="002F1B27" w:rsidRPr="00AB3BC5" w:rsidRDefault="002F1B27" w:rsidP="002F1B27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14:paraId="48DA4B7C" w14:textId="77777777" w:rsidR="002C2E3E" w:rsidRDefault="002F1B27" w:rsidP="002F1B27">
      <w:pPr>
        <w:tabs>
          <w:tab w:val="left" w:pos="-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C2E3E" w:rsidSect="00E96694">
          <w:pgSz w:w="11906" w:h="16838" w:code="9"/>
          <w:pgMar w:top="1134" w:right="567" w:bottom="1134" w:left="1701" w:header="567" w:footer="567" w:gutter="0"/>
          <w:pgNumType w:start="1"/>
          <w:cols w:space="1296"/>
          <w:titlePg/>
          <w:docGrid w:linePitch="360"/>
        </w:sectPr>
      </w:pPr>
      <w:r w:rsidRPr="00AB3BC5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7310D164" w14:textId="77777777" w:rsidR="002F1B27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sz w:val="24"/>
          <w:szCs w:val="24"/>
        </w:rPr>
        <w:lastRenderedPageBreak/>
        <w:t>Planuojamos teritorijos</w:t>
      </w:r>
      <w:r w:rsidR="00DC1921">
        <w:rPr>
          <w:rFonts w:ascii="Times New Roman" w:eastAsia="Lucida Sans Unicode" w:hAnsi="Times New Roman" w:cs="Tahoma"/>
          <w:sz w:val="24"/>
          <w:szCs w:val="24"/>
        </w:rPr>
        <w:t>,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</w:t>
      </w:r>
      <w:r w:rsidR="00DC1921">
        <w:rPr>
          <w:rFonts w:ascii="Times New Roman" w:hAnsi="Times New Roman" w:cs="Times New Roman"/>
          <w:sz w:val="24"/>
          <w:szCs w:val="24"/>
        </w:rPr>
        <w:t xml:space="preserve">žemės sklypai (kadastro Nr. 5634/0006:373, 5634/0006:375, 5634/0006:374, 5634/0006:371, 5634/0006:372) Savanorių g. 55, 61, 63, 65, 59, Kretingos m. </w:t>
      </w:r>
      <w:r>
        <w:rPr>
          <w:rFonts w:ascii="Times New Roman" w:hAnsi="Times New Roman" w:cs="Times New Roman"/>
          <w:sz w:val="24"/>
          <w:szCs w:val="24"/>
        </w:rPr>
        <w:t>schema</w:t>
      </w:r>
    </w:p>
    <w:p w14:paraId="673DD359" w14:textId="77777777" w:rsidR="002F1B27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D6D7D7" wp14:editId="40230CE0">
                <wp:simplePos x="0" y="0"/>
                <wp:positionH relativeFrom="column">
                  <wp:posOffset>3504565</wp:posOffset>
                </wp:positionH>
                <wp:positionV relativeFrom="paragraph">
                  <wp:posOffset>130810</wp:posOffset>
                </wp:positionV>
                <wp:extent cx="914400" cy="358140"/>
                <wp:effectExtent l="0" t="0" r="19050" b="2286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447F9B" id="Stačiakampis 2" o:spid="_x0000_s1026" style="position:absolute;margin-left:275.95pt;margin-top:10.3pt;width:1in;height:28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" filled="f" strokecolor="#0070c0" strokeweight="2pt"/>
            </w:pict>
          </mc:Fallback>
        </mc:AlternateContent>
      </w:r>
      <w:r>
        <w:rPr>
          <w:rFonts w:ascii="Times New Roman" w:eastAsia="Lucida Sans Unicode" w:hAnsi="Times New Roman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B1C8F1" wp14:editId="0E7677AE">
                <wp:simplePos x="0" y="0"/>
                <wp:positionH relativeFrom="column">
                  <wp:posOffset>104927</wp:posOffset>
                </wp:positionH>
                <wp:positionV relativeFrom="paragraph">
                  <wp:posOffset>128473</wp:posOffset>
                </wp:positionV>
                <wp:extent cx="914400" cy="358445"/>
                <wp:effectExtent l="0" t="0" r="19050" b="2286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91336F" id="Stačiakampis 1" o:spid="_x0000_s1026" style="position:absolute;margin-left:8.25pt;margin-top:10.1pt;width:1in;height:28.2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" filled="f" strokecolor="red" strokeweight="2pt"/>
            </w:pict>
          </mc:Fallback>
        </mc:AlternateContent>
      </w:r>
      <w:r>
        <w:rPr>
          <w:rFonts w:ascii="Times New Roman" w:eastAsia="Lucida Sans Unicode" w:hAnsi="Times New Roman" w:cs="Tahoma"/>
          <w:sz w:val="24"/>
          <w:szCs w:val="24"/>
        </w:rPr>
        <w:t xml:space="preserve">   </w:t>
      </w:r>
    </w:p>
    <w:p w14:paraId="49E1FE6F" w14:textId="77777777" w:rsidR="002F1B27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14:paraId="7DEAC0E3" w14:textId="77777777" w:rsidR="002F1B27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14:paraId="31F6B921" w14:textId="77777777" w:rsidR="002F1B27" w:rsidRPr="00B30681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14:paraId="6128F9C8" w14:textId="77777777" w:rsidR="002F1B27" w:rsidRPr="00B30681" w:rsidRDefault="002F1B27" w:rsidP="002F1B27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</w:rPr>
        <w:t xml:space="preserve">Planuojamos teritorijos riba                        </w:t>
      </w:r>
      <w:r>
        <w:rPr>
          <w:rFonts w:ascii="Times New Roman" w:eastAsia="Lucida Sans Unicode" w:hAnsi="Times New Roman" w:cs="Times New Roman"/>
          <w:sz w:val="24"/>
          <w:szCs w:val="24"/>
        </w:rPr>
        <w:t xml:space="preserve">           </w:t>
      </w:r>
      <w:r w:rsidRPr="00B30681">
        <w:rPr>
          <w:rFonts w:ascii="Times New Roman" w:eastAsia="Lucida Sans Unicode" w:hAnsi="Times New Roman" w:cs="Times New Roman"/>
          <w:sz w:val="24"/>
          <w:szCs w:val="24"/>
        </w:rPr>
        <w:t>Nagrinėjamos teritorijos riba</w:t>
      </w:r>
    </w:p>
    <w:p w14:paraId="7C0362D7" w14:textId="77777777" w:rsidR="002F1B27" w:rsidRPr="00B30681" w:rsidRDefault="002F1B27" w:rsidP="002F1B27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Lucida Sans Unicode" w:hAnsi="Times New Roman" w:cs="Times New Roman"/>
          <w:sz w:val="24"/>
          <w:szCs w:val="24"/>
        </w:rPr>
        <w:tab/>
      </w:r>
      <w:r>
        <w:rPr>
          <w:rFonts w:ascii="Times New Roman" w:eastAsia="Lucida Sans Unicode" w:hAnsi="Times New Roman" w:cs="Times New Roman"/>
          <w:sz w:val="24"/>
          <w:szCs w:val="24"/>
        </w:rPr>
        <w:tab/>
        <w:t xml:space="preserve">         </w:t>
      </w:r>
      <w:r w:rsidRPr="00B30681">
        <w:rPr>
          <w:rFonts w:ascii="Times New Roman" w:eastAsia="Lucida Sans Unicode" w:hAnsi="Times New Roman" w:cs="Times New Roman"/>
          <w:sz w:val="24"/>
          <w:szCs w:val="24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</w:rPr>
        <w:t xml:space="preserve">                 </w:t>
      </w:r>
    </w:p>
    <w:p w14:paraId="28F3D59B" w14:textId="77777777" w:rsidR="002F1B27" w:rsidRDefault="003828B3" w:rsidP="002F1B27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3,271 </w:t>
      </w:r>
      <w:r w:rsidR="002F1B27" w:rsidRPr="00B30681">
        <w:rPr>
          <w:rFonts w:ascii="Times New Roman" w:hAnsi="Times New Roman" w:cs="Times New Roman"/>
          <w:sz w:val="24"/>
          <w:szCs w:val="24"/>
        </w:rPr>
        <w:t>ha</w:t>
      </w:r>
      <w:r w:rsidR="002F1B27">
        <w:rPr>
          <w:rFonts w:ascii="Times New Roman" w:hAnsi="Times New Roman" w:cs="Times New Roman"/>
          <w:sz w:val="24"/>
          <w:szCs w:val="24"/>
        </w:rPr>
        <w:tab/>
      </w:r>
      <w:r w:rsidR="002F1B27">
        <w:rPr>
          <w:rFonts w:ascii="Times New Roman" w:hAnsi="Times New Roman" w:cs="Times New Roman"/>
          <w:sz w:val="24"/>
          <w:szCs w:val="24"/>
        </w:rPr>
        <w:tab/>
      </w:r>
      <w:r w:rsidR="002F1B27">
        <w:rPr>
          <w:rFonts w:ascii="Times New Roman" w:hAnsi="Times New Roman" w:cs="Times New Roman"/>
          <w:sz w:val="24"/>
          <w:szCs w:val="24"/>
        </w:rPr>
        <w:tab/>
      </w:r>
      <w:r w:rsidR="002F1B27">
        <w:rPr>
          <w:rFonts w:ascii="Times New Roman" w:hAnsi="Times New Roman" w:cs="Times New Roman"/>
          <w:sz w:val="24"/>
          <w:szCs w:val="24"/>
        </w:rPr>
        <w:tab/>
        <w:t xml:space="preserve">         Apie </w:t>
      </w:r>
      <w:r w:rsidR="005C38A4">
        <w:rPr>
          <w:rFonts w:ascii="Times New Roman" w:hAnsi="Times New Roman" w:cs="Times New Roman"/>
          <w:sz w:val="24"/>
          <w:szCs w:val="24"/>
        </w:rPr>
        <w:t>16</w:t>
      </w:r>
      <w:r w:rsidR="002F1B27">
        <w:rPr>
          <w:rFonts w:ascii="Times New Roman" w:hAnsi="Times New Roman" w:cs="Times New Roman"/>
          <w:sz w:val="24"/>
          <w:szCs w:val="24"/>
        </w:rPr>
        <w:t xml:space="preserve"> ha</w:t>
      </w:r>
    </w:p>
    <w:p w14:paraId="2D566CC2" w14:textId="77777777" w:rsidR="002F1B27" w:rsidRPr="00B30681" w:rsidRDefault="00C661F3" w:rsidP="002F1B27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A158A" wp14:editId="56794C56">
                <wp:simplePos x="0" y="0"/>
                <wp:positionH relativeFrom="column">
                  <wp:posOffset>686035</wp:posOffset>
                </wp:positionH>
                <wp:positionV relativeFrom="paragraph">
                  <wp:posOffset>523814</wp:posOffset>
                </wp:positionV>
                <wp:extent cx="2010427" cy="1810011"/>
                <wp:effectExtent l="0" t="0" r="27940" b="19050"/>
                <wp:wrapNone/>
                <wp:docPr id="9" name="Laisva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427" cy="1810011"/>
                        </a:xfrm>
                        <a:custGeom>
                          <a:avLst/>
                          <a:gdLst>
                            <a:gd name="connsiteX0" fmla="*/ 269309 w 2010427"/>
                            <a:gd name="connsiteY0" fmla="*/ 1659699 h 1810011"/>
                            <a:gd name="connsiteX1" fmla="*/ 56367 w 2010427"/>
                            <a:gd name="connsiteY1" fmla="*/ 1572017 h 1810011"/>
                            <a:gd name="connsiteX2" fmla="*/ 68893 w 2010427"/>
                            <a:gd name="connsiteY2" fmla="*/ 1528175 h 1810011"/>
                            <a:gd name="connsiteX3" fmla="*/ 0 w 2010427"/>
                            <a:gd name="connsiteY3" fmla="*/ 1503123 h 1810011"/>
                            <a:gd name="connsiteX4" fmla="*/ 613775 w 2010427"/>
                            <a:gd name="connsiteY4" fmla="*/ 0 h 1810011"/>
                            <a:gd name="connsiteX5" fmla="*/ 2010427 w 2010427"/>
                            <a:gd name="connsiteY5" fmla="*/ 519830 h 1810011"/>
                            <a:gd name="connsiteX6" fmla="*/ 1471808 w 2010427"/>
                            <a:gd name="connsiteY6" fmla="*/ 1810011 h 1810011"/>
                            <a:gd name="connsiteX7" fmla="*/ 1133605 w 2010427"/>
                            <a:gd name="connsiteY7" fmla="*/ 1672225 h 1810011"/>
                            <a:gd name="connsiteX8" fmla="*/ 1196235 w 2010427"/>
                            <a:gd name="connsiteY8" fmla="*/ 1565754 h 1810011"/>
                            <a:gd name="connsiteX9" fmla="*/ 839244 w 2010427"/>
                            <a:gd name="connsiteY9" fmla="*/ 1427967 h 1810011"/>
                            <a:gd name="connsiteX10" fmla="*/ 419622 w 2010427"/>
                            <a:gd name="connsiteY10" fmla="*/ 1265129 h 1810011"/>
                            <a:gd name="connsiteX11" fmla="*/ 269309 w 2010427"/>
                            <a:gd name="connsiteY11" fmla="*/ 1659699 h 18100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010427" h="1810011">
                              <a:moveTo>
                                <a:pt x="269309" y="1659699"/>
                              </a:moveTo>
                              <a:lnTo>
                                <a:pt x="56367" y="1572017"/>
                              </a:lnTo>
                              <a:lnTo>
                                <a:pt x="68893" y="1528175"/>
                              </a:lnTo>
                              <a:lnTo>
                                <a:pt x="0" y="1503123"/>
                              </a:lnTo>
                              <a:lnTo>
                                <a:pt x="613775" y="0"/>
                              </a:lnTo>
                              <a:lnTo>
                                <a:pt x="2010427" y="519830"/>
                              </a:lnTo>
                              <a:lnTo>
                                <a:pt x="1471808" y="1810011"/>
                              </a:lnTo>
                              <a:lnTo>
                                <a:pt x="1133605" y="1672225"/>
                              </a:lnTo>
                              <a:lnTo>
                                <a:pt x="1196235" y="1565754"/>
                              </a:lnTo>
                              <a:lnTo>
                                <a:pt x="839244" y="1427967"/>
                              </a:lnTo>
                              <a:lnTo>
                                <a:pt x="419622" y="1265129"/>
                              </a:lnTo>
                              <a:lnTo>
                                <a:pt x="269309" y="16596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4054E" id="Laisva forma 9" o:spid="_x0000_s1026" style="position:absolute;margin-left:54pt;margin-top:41.25pt;width:158.3pt;height:1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0427,181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" path="m269309,1659699l56367,1572017r12526,-43842l,1503123,613775,,2010427,519830,1471808,1810011,1133605,1672225r62630,-106471l839244,1427967,419622,1265129,269309,1659699xe" filled="f" strokecolor="red" strokeweight="2pt">
                <v:path arrowok="t" o:connecttype="custom" o:connectlocs="269309,1659699;56367,1572017;68893,1528175;0,1503123;613775,0;2010427,519830;1471808,1810011;1133605,1672225;1196235,1565754;839244,1427967;419622,1265129;269309,1659699" o:connectangles="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726D2A" wp14:editId="6ED2A9A4">
            <wp:extent cx="3206663" cy="3075444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116" t="20745" r="28864" b="11016"/>
                    <a:stretch/>
                  </pic:blipFill>
                  <pic:spPr bwMode="auto">
                    <a:xfrm>
                      <a:off x="0" y="0"/>
                      <a:ext cx="3208332" cy="307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712F5" w14:textId="77777777" w:rsidR="002F1B27" w:rsidRPr="00B30681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14:paraId="29BF41F5" w14:textId="77777777" w:rsidR="002F1B27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14:paraId="29521EA2" w14:textId="77777777" w:rsidR="002F1B27" w:rsidRDefault="002F1B27" w:rsidP="002F1B27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14:paraId="4E6E0365" w14:textId="77777777" w:rsidR="002F1B27" w:rsidRDefault="00C661F3" w:rsidP="00DC1921">
      <w:pPr>
        <w:spacing w:after="0" w:line="240" w:lineRule="auto"/>
        <w:jc w:val="both"/>
        <w:rPr>
          <w:noProof/>
        </w:rPr>
      </w:pPr>
      <w:r w:rsidRPr="00C661F3">
        <w:rPr>
          <w:noProof/>
        </w:rPr>
        <w:t xml:space="preserve"> </w:t>
      </w:r>
    </w:p>
    <w:p w14:paraId="6D850BA9" w14:textId="77777777" w:rsidR="00091BD6" w:rsidRPr="00523554" w:rsidRDefault="00091BD6" w:rsidP="00DC192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2DA10" wp14:editId="2834576E">
                <wp:simplePos x="0" y="0"/>
                <wp:positionH relativeFrom="column">
                  <wp:posOffset>203783</wp:posOffset>
                </wp:positionH>
                <wp:positionV relativeFrom="paragraph">
                  <wp:posOffset>144206</wp:posOffset>
                </wp:positionV>
                <wp:extent cx="2830882" cy="1822537"/>
                <wp:effectExtent l="19050" t="19050" r="26670" b="25400"/>
                <wp:wrapNone/>
                <wp:docPr id="6" name="Laisva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882" cy="1822537"/>
                        </a:xfrm>
                        <a:custGeom>
                          <a:avLst/>
                          <a:gdLst>
                            <a:gd name="connsiteX0" fmla="*/ 2830882 w 2830882"/>
                            <a:gd name="connsiteY0" fmla="*/ 983293 h 1822537"/>
                            <a:gd name="connsiteX1" fmla="*/ 281835 w 2830882"/>
                            <a:gd name="connsiteY1" fmla="*/ 0 h 1822537"/>
                            <a:gd name="connsiteX2" fmla="*/ 0 w 2830882"/>
                            <a:gd name="connsiteY2" fmla="*/ 745299 h 1822537"/>
                            <a:gd name="connsiteX3" fmla="*/ 2492679 w 2830882"/>
                            <a:gd name="connsiteY3" fmla="*/ 1822537 h 1822537"/>
                            <a:gd name="connsiteX4" fmla="*/ 2830882 w 2830882"/>
                            <a:gd name="connsiteY4" fmla="*/ 983293 h 1822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0882" h="1822537">
                              <a:moveTo>
                                <a:pt x="2830882" y="983293"/>
                              </a:moveTo>
                              <a:lnTo>
                                <a:pt x="281835" y="0"/>
                              </a:lnTo>
                              <a:lnTo>
                                <a:pt x="0" y="745299"/>
                              </a:lnTo>
                              <a:lnTo>
                                <a:pt x="2492679" y="1822537"/>
                              </a:lnTo>
                              <a:lnTo>
                                <a:pt x="2830882" y="983293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E270A2" id="Laisva forma 6" o:spid="_x0000_s1026" style="position:absolute;margin-left:16.05pt;margin-top:11.35pt;width:222.9pt;height:1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0882,182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" path="m2830882,983293l281835,,,745299,2492679,1822537,2830882,983293xe" filled="f" strokecolor="#0070c0" strokeweight="3pt">
                <v:path arrowok="t" o:connecttype="custom" o:connectlocs="2830882,983293;281835,0;0,745299;2492679,1822537;2830882,983293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0AD29A" wp14:editId="693E4E43">
            <wp:extent cx="3231715" cy="2079144"/>
            <wp:effectExtent l="0" t="0" r="6985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839" t="34757" r="42888" b="31760"/>
                    <a:stretch/>
                  </pic:blipFill>
                  <pic:spPr bwMode="auto">
                    <a:xfrm>
                      <a:off x="0" y="0"/>
                      <a:ext cx="3232330" cy="207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1BD6" w:rsidRPr="00523554" w:rsidSect="00E96694"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27563" w14:textId="77777777" w:rsidR="008B2B61" w:rsidRDefault="008B2B61" w:rsidP="00D766E1">
      <w:pPr>
        <w:spacing w:after="0" w:line="240" w:lineRule="auto"/>
      </w:pPr>
      <w:r>
        <w:separator/>
      </w:r>
    </w:p>
  </w:endnote>
  <w:endnote w:type="continuationSeparator" w:id="0">
    <w:p w14:paraId="36352CFB" w14:textId="77777777" w:rsidR="008B2B61" w:rsidRDefault="008B2B61" w:rsidP="00D7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D44F9" w14:textId="77777777" w:rsidR="008B2B61" w:rsidRDefault="008B2B61" w:rsidP="00D766E1">
      <w:pPr>
        <w:spacing w:after="0" w:line="240" w:lineRule="auto"/>
      </w:pPr>
      <w:r>
        <w:separator/>
      </w:r>
    </w:p>
  </w:footnote>
  <w:footnote w:type="continuationSeparator" w:id="0">
    <w:p w14:paraId="3258C13F" w14:textId="77777777" w:rsidR="008B2B61" w:rsidRDefault="008B2B61" w:rsidP="00D7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51290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DF26E3E" w14:textId="77777777" w:rsidR="00E52CFE" w:rsidRPr="00A26F83" w:rsidRDefault="00FE4720">
        <w:pPr>
          <w:pStyle w:val="Antrats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26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52CFE" w:rsidRPr="00A26F8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A39F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87C1198" w14:textId="77777777" w:rsidR="00E52CFE" w:rsidRPr="00D766E1" w:rsidRDefault="00E52CFE" w:rsidP="00D766E1">
    <w:pPr>
      <w:pStyle w:val="Antrats"/>
      <w:jc w:val="right"/>
      <w:rPr>
        <w:rFonts w:ascii="Times New Roman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083C3" w14:textId="77777777" w:rsidR="00E52CFE" w:rsidRDefault="00E52CFE" w:rsidP="006A69B7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F4BD2"/>
    <w:multiLevelType w:val="hybridMultilevel"/>
    <w:tmpl w:val="C36EDB78"/>
    <w:lvl w:ilvl="0" w:tplc="AB264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6E7358"/>
    <w:multiLevelType w:val="hybridMultilevel"/>
    <w:tmpl w:val="3FBC6CBC"/>
    <w:lvl w:ilvl="0" w:tplc="0E2033A2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851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9C"/>
    <w:rsid w:val="000017A1"/>
    <w:rsid w:val="00003C3A"/>
    <w:rsid w:val="00005A5C"/>
    <w:rsid w:val="00014F6D"/>
    <w:rsid w:val="00021D96"/>
    <w:rsid w:val="0004435F"/>
    <w:rsid w:val="000449C9"/>
    <w:rsid w:val="00047A49"/>
    <w:rsid w:val="00054919"/>
    <w:rsid w:val="00054C25"/>
    <w:rsid w:val="0007113C"/>
    <w:rsid w:val="00076274"/>
    <w:rsid w:val="00076F96"/>
    <w:rsid w:val="00081E21"/>
    <w:rsid w:val="00091BD6"/>
    <w:rsid w:val="0009289B"/>
    <w:rsid w:val="000A0141"/>
    <w:rsid w:val="000A1808"/>
    <w:rsid w:val="000A2552"/>
    <w:rsid w:val="000B24FF"/>
    <w:rsid w:val="000B252B"/>
    <w:rsid w:val="000C26A0"/>
    <w:rsid w:val="000C3D3B"/>
    <w:rsid w:val="000D40FD"/>
    <w:rsid w:val="000D4EF1"/>
    <w:rsid w:val="000D5AC3"/>
    <w:rsid w:val="000D6CDF"/>
    <w:rsid w:val="000D7D06"/>
    <w:rsid w:val="000E03EC"/>
    <w:rsid w:val="0010028E"/>
    <w:rsid w:val="0010347D"/>
    <w:rsid w:val="00103B8C"/>
    <w:rsid w:val="00106BF1"/>
    <w:rsid w:val="00112EDD"/>
    <w:rsid w:val="00117102"/>
    <w:rsid w:val="0012268B"/>
    <w:rsid w:val="00123296"/>
    <w:rsid w:val="00126E2B"/>
    <w:rsid w:val="00135661"/>
    <w:rsid w:val="00137090"/>
    <w:rsid w:val="00137188"/>
    <w:rsid w:val="00140EF4"/>
    <w:rsid w:val="0014132C"/>
    <w:rsid w:val="001437C1"/>
    <w:rsid w:val="00152488"/>
    <w:rsid w:val="00164E54"/>
    <w:rsid w:val="00165C93"/>
    <w:rsid w:val="001761B1"/>
    <w:rsid w:val="00192EDC"/>
    <w:rsid w:val="00196328"/>
    <w:rsid w:val="001A2B32"/>
    <w:rsid w:val="001C1575"/>
    <w:rsid w:val="001C5A95"/>
    <w:rsid w:val="001C7569"/>
    <w:rsid w:val="001C77CE"/>
    <w:rsid w:val="001D582A"/>
    <w:rsid w:val="001D6FF1"/>
    <w:rsid w:val="001E0ACC"/>
    <w:rsid w:val="001E635E"/>
    <w:rsid w:val="001F293D"/>
    <w:rsid w:val="001F2DCD"/>
    <w:rsid w:val="00211879"/>
    <w:rsid w:val="002146CF"/>
    <w:rsid w:val="00222BE3"/>
    <w:rsid w:val="0022696D"/>
    <w:rsid w:val="002350F8"/>
    <w:rsid w:val="0023529B"/>
    <w:rsid w:val="002365DB"/>
    <w:rsid w:val="002378EE"/>
    <w:rsid w:val="00242015"/>
    <w:rsid w:val="00244EC7"/>
    <w:rsid w:val="00245032"/>
    <w:rsid w:val="00251405"/>
    <w:rsid w:val="00252857"/>
    <w:rsid w:val="0027011A"/>
    <w:rsid w:val="00270458"/>
    <w:rsid w:val="0027334F"/>
    <w:rsid w:val="00274120"/>
    <w:rsid w:val="0028247A"/>
    <w:rsid w:val="002848D2"/>
    <w:rsid w:val="002849AE"/>
    <w:rsid w:val="00294499"/>
    <w:rsid w:val="002946A9"/>
    <w:rsid w:val="002950A4"/>
    <w:rsid w:val="0029755B"/>
    <w:rsid w:val="002A3409"/>
    <w:rsid w:val="002B3C06"/>
    <w:rsid w:val="002C2E3E"/>
    <w:rsid w:val="002C6D68"/>
    <w:rsid w:val="002D0FFA"/>
    <w:rsid w:val="002D58B6"/>
    <w:rsid w:val="002F07D8"/>
    <w:rsid w:val="002F0822"/>
    <w:rsid w:val="002F1B27"/>
    <w:rsid w:val="002F37F4"/>
    <w:rsid w:val="002F727D"/>
    <w:rsid w:val="003017FB"/>
    <w:rsid w:val="00302B8F"/>
    <w:rsid w:val="00307CD4"/>
    <w:rsid w:val="00321C77"/>
    <w:rsid w:val="00321EFC"/>
    <w:rsid w:val="00323668"/>
    <w:rsid w:val="00331C82"/>
    <w:rsid w:val="003409F0"/>
    <w:rsid w:val="00341A32"/>
    <w:rsid w:val="00341E82"/>
    <w:rsid w:val="00347267"/>
    <w:rsid w:val="00350E88"/>
    <w:rsid w:val="00351F4B"/>
    <w:rsid w:val="003521CC"/>
    <w:rsid w:val="00360CB6"/>
    <w:rsid w:val="003663BF"/>
    <w:rsid w:val="00376AD7"/>
    <w:rsid w:val="00381999"/>
    <w:rsid w:val="00381CAB"/>
    <w:rsid w:val="003828B3"/>
    <w:rsid w:val="00382EC0"/>
    <w:rsid w:val="00385902"/>
    <w:rsid w:val="00385E6F"/>
    <w:rsid w:val="00386A1F"/>
    <w:rsid w:val="00390902"/>
    <w:rsid w:val="00391E11"/>
    <w:rsid w:val="0039474C"/>
    <w:rsid w:val="00395E57"/>
    <w:rsid w:val="003A01D9"/>
    <w:rsid w:val="003B4B24"/>
    <w:rsid w:val="003C046F"/>
    <w:rsid w:val="003C5098"/>
    <w:rsid w:val="003C604F"/>
    <w:rsid w:val="003C7B20"/>
    <w:rsid w:val="003D39C3"/>
    <w:rsid w:val="003E259E"/>
    <w:rsid w:val="003F01DB"/>
    <w:rsid w:val="003F1A0F"/>
    <w:rsid w:val="003F2D6A"/>
    <w:rsid w:val="003F5345"/>
    <w:rsid w:val="003F5798"/>
    <w:rsid w:val="003F75AC"/>
    <w:rsid w:val="00403E45"/>
    <w:rsid w:val="0041557D"/>
    <w:rsid w:val="00415FB0"/>
    <w:rsid w:val="00427EAC"/>
    <w:rsid w:val="00432A51"/>
    <w:rsid w:val="00432FD2"/>
    <w:rsid w:val="004341F2"/>
    <w:rsid w:val="0043476A"/>
    <w:rsid w:val="00434990"/>
    <w:rsid w:val="004438A0"/>
    <w:rsid w:val="004443B2"/>
    <w:rsid w:val="00452ACD"/>
    <w:rsid w:val="0045541C"/>
    <w:rsid w:val="004652F7"/>
    <w:rsid w:val="004668DE"/>
    <w:rsid w:val="00470755"/>
    <w:rsid w:val="00470B0F"/>
    <w:rsid w:val="00471A0E"/>
    <w:rsid w:val="004753E3"/>
    <w:rsid w:val="0047613B"/>
    <w:rsid w:val="0048138C"/>
    <w:rsid w:val="00482154"/>
    <w:rsid w:val="004834EF"/>
    <w:rsid w:val="00493E01"/>
    <w:rsid w:val="004A01D7"/>
    <w:rsid w:val="004A46F5"/>
    <w:rsid w:val="004B12AD"/>
    <w:rsid w:val="004B2F41"/>
    <w:rsid w:val="004C1B09"/>
    <w:rsid w:val="004C7394"/>
    <w:rsid w:val="004D07C5"/>
    <w:rsid w:val="004E141F"/>
    <w:rsid w:val="004F1634"/>
    <w:rsid w:val="00503375"/>
    <w:rsid w:val="005103E1"/>
    <w:rsid w:val="00514199"/>
    <w:rsid w:val="005170DE"/>
    <w:rsid w:val="00523554"/>
    <w:rsid w:val="0053155D"/>
    <w:rsid w:val="00531D9E"/>
    <w:rsid w:val="00532923"/>
    <w:rsid w:val="00536D52"/>
    <w:rsid w:val="00540BCD"/>
    <w:rsid w:val="00551682"/>
    <w:rsid w:val="0056525B"/>
    <w:rsid w:val="00565A71"/>
    <w:rsid w:val="00571622"/>
    <w:rsid w:val="00583BC8"/>
    <w:rsid w:val="00591196"/>
    <w:rsid w:val="005A02F6"/>
    <w:rsid w:val="005A1EAD"/>
    <w:rsid w:val="005A2228"/>
    <w:rsid w:val="005A22F9"/>
    <w:rsid w:val="005A321D"/>
    <w:rsid w:val="005A439C"/>
    <w:rsid w:val="005A63F4"/>
    <w:rsid w:val="005B2F80"/>
    <w:rsid w:val="005B450E"/>
    <w:rsid w:val="005B7A49"/>
    <w:rsid w:val="005C38A4"/>
    <w:rsid w:val="005C5C67"/>
    <w:rsid w:val="005C68D6"/>
    <w:rsid w:val="005D0981"/>
    <w:rsid w:val="005D7542"/>
    <w:rsid w:val="005D777F"/>
    <w:rsid w:val="005E00A4"/>
    <w:rsid w:val="005F03BE"/>
    <w:rsid w:val="005F2FB0"/>
    <w:rsid w:val="005F5199"/>
    <w:rsid w:val="005F741B"/>
    <w:rsid w:val="00601A9C"/>
    <w:rsid w:val="0060604A"/>
    <w:rsid w:val="00613404"/>
    <w:rsid w:val="00615666"/>
    <w:rsid w:val="00615836"/>
    <w:rsid w:val="00617C44"/>
    <w:rsid w:val="0062599F"/>
    <w:rsid w:val="00633B02"/>
    <w:rsid w:val="00634B61"/>
    <w:rsid w:val="0064167B"/>
    <w:rsid w:val="0064440D"/>
    <w:rsid w:val="0066046B"/>
    <w:rsid w:val="00662E6F"/>
    <w:rsid w:val="00665E29"/>
    <w:rsid w:val="0066674D"/>
    <w:rsid w:val="00672DD8"/>
    <w:rsid w:val="0067408B"/>
    <w:rsid w:val="00676F90"/>
    <w:rsid w:val="006824CB"/>
    <w:rsid w:val="00687084"/>
    <w:rsid w:val="006932F8"/>
    <w:rsid w:val="00693936"/>
    <w:rsid w:val="00693B93"/>
    <w:rsid w:val="00697271"/>
    <w:rsid w:val="006A0861"/>
    <w:rsid w:val="006A69B7"/>
    <w:rsid w:val="006B6C48"/>
    <w:rsid w:val="006D22EB"/>
    <w:rsid w:val="006D6A02"/>
    <w:rsid w:val="006D7D19"/>
    <w:rsid w:val="006E4D43"/>
    <w:rsid w:val="006E74DB"/>
    <w:rsid w:val="006F06B8"/>
    <w:rsid w:val="006F73FF"/>
    <w:rsid w:val="00704512"/>
    <w:rsid w:val="007064A6"/>
    <w:rsid w:val="00710155"/>
    <w:rsid w:val="007125E1"/>
    <w:rsid w:val="00724E95"/>
    <w:rsid w:val="00735E44"/>
    <w:rsid w:val="00737A78"/>
    <w:rsid w:val="007429C4"/>
    <w:rsid w:val="00743C0A"/>
    <w:rsid w:val="007453CF"/>
    <w:rsid w:val="00746A92"/>
    <w:rsid w:val="00747C3E"/>
    <w:rsid w:val="007529B8"/>
    <w:rsid w:val="00763B49"/>
    <w:rsid w:val="00764F4A"/>
    <w:rsid w:val="0076714D"/>
    <w:rsid w:val="007770B5"/>
    <w:rsid w:val="00786C83"/>
    <w:rsid w:val="007916E4"/>
    <w:rsid w:val="00792C1A"/>
    <w:rsid w:val="007A6DEE"/>
    <w:rsid w:val="007C0E23"/>
    <w:rsid w:val="007D1BA1"/>
    <w:rsid w:val="007D2DAF"/>
    <w:rsid w:val="007D538A"/>
    <w:rsid w:val="007D7E0D"/>
    <w:rsid w:val="007E3119"/>
    <w:rsid w:val="007F2FEB"/>
    <w:rsid w:val="007F71FC"/>
    <w:rsid w:val="00801BBC"/>
    <w:rsid w:val="008074A6"/>
    <w:rsid w:val="00810061"/>
    <w:rsid w:val="00810406"/>
    <w:rsid w:val="00814673"/>
    <w:rsid w:val="00816391"/>
    <w:rsid w:val="00816B2A"/>
    <w:rsid w:val="00822294"/>
    <w:rsid w:val="008277C8"/>
    <w:rsid w:val="008319B0"/>
    <w:rsid w:val="00841190"/>
    <w:rsid w:val="0085137C"/>
    <w:rsid w:val="00853FD8"/>
    <w:rsid w:val="00856C90"/>
    <w:rsid w:val="00861326"/>
    <w:rsid w:val="0087436A"/>
    <w:rsid w:val="00875E1E"/>
    <w:rsid w:val="008776CF"/>
    <w:rsid w:val="0088510A"/>
    <w:rsid w:val="008908DA"/>
    <w:rsid w:val="008949E8"/>
    <w:rsid w:val="008A3282"/>
    <w:rsid w:val="008A48BA"/>
    <w:rsid w:val="008B2B61"/>
    <w:rsid w:val="008B68E1"/>
    <w:rsid w:val="008B7EC8"/>
    <w:rsid w:val="008C030E"/>
    <w:rsid w:val="008C1593"/>
    <w:rsid w:val="008C7922"/>
    <w:rsid w:val="008D1DF7"/>
    <w:rsid w:val="008D371E"/>
    <w:rsid w:val="008D4FAD"/>
    <w:rsid w:val="008D6A3B"/>
    <w:rsid w:val="008D78E0"/>
    <w:rsid w:val="008D79A1"/>
    <w:rsid w:val="008E4EC4"/>
    <w:rsid w:val="008E58B0"/>
    <w:rsid w:val="008E6B6F"/>
    <w:rsid w:val="008F3921"/>
    <w:rsid w:val="00902490"/>
    <w:rsid w:val="00910381"/>
    <w:rsid w:val="00917FA0"/>
    <w:rsid w:val="009215E7"/>
    <w:rsid w:val="00951D62"/>
    <w:rsid w:val="009553B3"/>
    <w:rsid w:val="00960478"/>
    <w:rsid w:val="0096067B"/>
    <w:rsid w:val="00960F8E"/>
    <w:rsid w:val="0096312E"/>
    <w:rsid w:val="00964868"/>
    <w:rsid w:val="00970650"/>
    <w:rsid w:val="009713E5"/>
    <w:rsid w:val="009749DB"/>
    <w:rsid w:val="009826C2"/>
    <w:rsid w:val="00982F04"/>
    <w:rsid w:val="009905EA"/>
    <w:rsid w:val="0099230F"/>
    <w:rsid w:val="009A38FA"/>
    <w:rsid w:val="009A3A7C"/>
    <w:rsid w:val="009A70AF"/>
    <w:rsid w:val="009B3C85"/>
    <w:rsid w:val="009B4BEE"/>
    <w:rsid w:val="009D10F1"/>
    <w:rsid w:val="009D2002"/>
    <w:rsid w:val="009D24EB"/>
    <w:rsid w:val="009D774C"/>
    <w:rsid w:val="009E208E"/>
    <w:rsid w:val="009F65EE"/>
    <w:rsid w:val="009F76D0"/>
    <w:rsid w:val="00A04599"/>
    <w:rsid w:val="00A05B3C"/>
    <w:rsid w:val="00A13FD4"/>
    <w:rsid w:val="00A15DF7"/>
    <w:rsid w:val="00A16A1F"/>
    <w:rsid w:val="00A20728"/>
    <w:rsid w:val="00A234D6"/>
    <w:rsid w:val="00A25056"/>
    <w:rsid w:val="00A26F83"/>
    <w:rsid w:val="00A33C44"/>
    <w:rsid w:val="00A352B1"/>
    <w:rsid w:val="00A37077"/>
    <w:rsid w:val="00A46A7F"/>
    <w:rsid w:val="00A46AA7"/>
    <w:rsid w:val="00A47553"/>
    <w:rsid w:val="00A549F8"/>
    <w:rsid w:val="00A60968"/>
    <w:rsid w:val="00A60AC2"/>
    <w:rsid w:val="00A61A6D"/>
    <w:rsid w:val="00A63D12"/>
    <w:rsid w:val="00A6453F"/>
    <w:rsid w:val="00A75A6E"/>
    <w:rsid w:val="00A7733B"/>
    <w:rsid w:val="00A827E3"/>
    <w:rsid w:val="00A84A18"/>
    <w:rsid w:val="00A86D88"/>
    <w:rsid w:val="00A93B72"/>
    <w:rsid w:val="00A950F4"/>
    <w:rsid w:val="00AA7C0B"/>
    <w:rsid w:val="00AB6FD9"/>
    <w:rsid w:val="00AC28D7"/>
    <w:rsid w:val="00AC3736"/>
    <w:rsid w:val="00AC43E3"/>
    <w:rsid w:val="00AC5FAE"/>
    <w:rsid w:val="00AC6055"/>
    <w:rsid w:val="00AD7408"/>
    <w:rsid w:val="00AE02C1"/>
    <w:rsid w:val="00AE170F"/>
    <w:rsid w:val="00AE5EAD"/>
    <w:rsid w:val="00AE621D"/>
    <w:rsid w:val="00AE6C29"/>
    <w:rsid w:val="00AF0244"/>
    <w:rsid w:val="00AF7317"/>
    <w:rsid w:val="00B05556"/>
    <w:rsid w:val="00B058BD"/>
    <w:rsid w:val="00B11593"/>
    <w:rsid w:val="00B13FE9"/>
    <w:rsid w:val="00B25383"/>
    <w:rsid w:val="00B263D3"/>
    <w:rsid w:val="00B26B0C"/>
    <w:rsid w:val="00B40F73"/>
    <w:rsid w:val="00B4270B"/>
    <w:rsid w:val="00B46460"/>
    <w:rsid w:val="00B4793A"/>
    <w:rsid w:val="00B51684"/>
    <w:rsid w:val="00B5213A"/>
    <w:rsid w:val="00B65BEF"/>
    <w:rsid w:val="00B71739"/>
    <w:rsid w:val="00B8674A"/>
    <w:rsid w:val="00B90968"/>
    <w:rsid w:val="00B91CF1"/>
    <w:rsid w:val="00B91ED6"/>
    <w:rsid w:val="00B97ED2"/>
    <w:rsid w:val="00BA2C0F"/>
    <w:rsid w:val="00BA388E"/>
    <w:rsid w:val="00BA39F0"/>
    <w:rsid w:val="00BA4009"/>
    <w:rsid w:val="00BA7696"/>
    <w:rsid w:val="00BB3483"/>
    <w:rsid w:val="00BC1A04"/>
    <w:rsid w:val="00BC3AC0"/>
    <w:rsid w:val="00BC6F77"/>
    <w:rsid w:val="00BD4F2D"/>
    <w:rsid w:val="00BE1862"/>
    <w:rsid w:val="00BE1FE6"/>
    <w:rsid w:val="00C029E2"/>
    <w:rsid w:val="00C0402D"/>
    <w:rsid w:val="00C06CF3"/>
    <w:rsid w:val="00C07068"/>
    <w:rsid w:val="00C07762"/>
    <w:rsid w:val="00C242CC"/>
    <w:rsid w:val="00C31E3C"/>
    <w:rsid w:val="00C32CB2"/>
    <w:rsid w:val="00C34CBB"/>
    <w:rsid w:val="00C42E48"/>
    <w:rsid w:val="00C459A4"/>
    <w:rsid w:val="00C5175F"/>
    <w:rsid w:val="00C52A17"/>
    <w:rsid w:val="00C620D8"/>
    <w:rsid w:val="00C63ABB"/>
    <w:rsid w:val="00C661F3"/>
    <w:rsid w:val="00C662F4"/>
    <w:rsid w:val="00C74903"/>
    <w:rsid w:val="00C8055C"/>
    <w:rsid w:val="00C810CF"/>
    <w:rsid w:val="00C8323F"/>
    <w:rsid w:val="00C93C8F"/>
    <w:rsid w:val="00CA1910"/>
    <w:rsid w:val="00CB6F30"/>
    <w:rsid w:val="00CC087B"/>
    <w:rsid w:val="00CE058A"/>
    <w:rsid w:val="00CE2722"/>
    <w:rsid w:val="00CE7054"/>
    <w:rsid w:val="00CF6F9C"/>
    <w:rsid w:val="00CF7F8F"/>
    <w:rsid w:val="00D076A6"/>
    <w:rsid w:val="00D101BF"/>
    <w:rsid w:val="00D109F4"/>
    <w:rsid w:val="00D13A52"/>
    <w:rsid w:val="00D15615"/>
    <w:rsid w:val="00D15EC1"/>
    <w:rsid w:val="00D210B2"/>
    <w:rsid w:val="00D27C83"/>
    <w:rsid w:val="00D27EAA"/>
    <w:rsid w:val="00D30FB6"/>
    <w:rsid w:val="00D36FE0"/>
    <w:rsid w:val="00D42AE4"/>
    <w:rsid w:val="00D44039"/>
    <w:rsid w:val="00D502F9"/>
    <w:rsid w:val="00D51D96"/>
    <w:rsid w:val="00D55B85"/>
    <w:rsid w:val="00D702B0"/>
    <w:rsid w:val="00D75F33"/>
    <w:rsid w:val="00D766E1"/>
    <w:rsid w:val="00D85A99"/>
    <w:rsid w:val="00D86AA1"/>
    <w:rsid w:val="00D93AC2"/>
    <w:rsid w:val="00D95272"/>
    <w:rsid w:val="00DA3D49"/>
    <w:rsid w:val="00DA6B23"/>
    <w:rsid w:val="00DB4022"/>
    <w:rsid w:val="00DB4381"/>
    <w:rsid w:val="00DB55C5"/>
    <w:rsid w:val="00DC0F40"/>
    <w:rsid w:val="00DC1921"/>
    <w:rsid w:val="00DC5D2A"/>
    <w:rsid w:val="00DD5C94"/>
    <w:rsid w:val="00DD6A3A"/>
    <w:rsid w:val="00DF1622"/>
    <w:rsid w:val="00E10090"/>
    <w:rsid w:val="00E12440"/>
    <w:rsid w:val="00E1431A"/>
    <w:rsid w:val="00E15F3A"/>
    <w:rsid w:val="00E27E7F"/>
    <w:rsid w:val="00E33665"/>
    <w:rsid w:val="00E341CD"/>
    <w:rsid w:val="00E347B6"/>
    <w:rsid w:val="00E40C11"/>
    <w:rsid w:val="00E44529"/>
    <w:rsid w:val="00E4566B"/>
    <w:rsid w:val="00E45D54"/>
    <w:rsid w:val="00E472CD"/>
    <w:rsid w:val="00E519D4"/>
    <w:rsid w:val="00E52CFE"/>
    <w:rsid w:val="00E52E79"/>
    <w:rsid w:val="00E57D11"/>
    <w:rsid w:val="00E739F2"/>
    <w:rsid w:val="00E744C2"/>
    <w:rsid w:val="00E750E2"/>
    <w:rsid w:val="00E94D80"/>
    <w:rsid w:val="00E96694"/>
    <w:rsid w:val="00EA31F0"/>
    <w:rsid w:val="00EB5D03"/>
    <w:rsid w:val="00EC38F2"/>
    <w:rsid w:val="00EC3B79"/>
    <w:rsid w:val="00EC7D30"/>
    <w:rsid w:val="00ED260B"/>
    <w:rsid w:val="00ED2FBE"/>
    <w:rsid w:val="00ED62E0"/>
    <w:rsid w:val="00ED76EC"/>
    <w:rsid w:val="00EE4DCE"/>
    <w:rsid w:val="00EE60EF"/>
    <w:rsid w:val="00EF3729"/>
    <w:rsid w:val="00EF5381"/>
    <w:rsid w:val="00EF60B6"/>
    <w:rsid w:val="00F03327"/>
    <w:rsid w:val="00F04514"/>
    <w:rsid w:val="00F0533C"/>
    <w:rsid w:val="00F06777"/>
    <w:rsid w:val="00F112A1"/>
    <w:rsid w:val="00F2257C"/>
    <w:rsid w:val="00F27253"/>
    <w:rsid w:val="00F315B7"/>
    <w:rsid w:val="00F36AD2"/>
    <w:rsid w:val="00F408D8"/>
    <w:rsid w:val="00F43DF7"/>
    <w:rsid w:val="00F45FE8"/>
    <w:rsid w:val="00F47930"/>
    <w:rsid w:val="00F5018B"/>
    <w:rsid w:val="00F54883"/>
    <w:rsid w:val="00F678FA"/>
    <w:rsid w:val="00F77FA7"/>
    <w:rsid w:val="00F84979"/>
    <w:rsid w:val="00F852B9"/>
    <w:rsid w:val="00F856E5"/>
    <w:rsid w:val="00F86312"/>
    <w:rsid w:val="00FB4227"/>
    <w:rsid w:val="00FC2F87"/>
    <w:rsid w:val="00FD08D8"/>
    <w:rsid w:val="00FD10DF"/>
    <w:rsid w:val="00FD47E4"/>
    <w:rsid w:val="00FD58A0"/>
    <w:rsid w:val="00FE3B6B"/>
    <w:rsid w:val="00FE4720"/>
    <w:rsid w:val="00FE7270"/>
    <w:rsid w:val="00FF0CD4"/>
    <w:rsid w:val="00FF0DCB"/>
    <w:rsid w:val="00FF5624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30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rmal-p">
    <w:name w:val="normal-p"/>
    <w:basedOn w:val="prastasis"/>
    <w:rsid w:val="002F1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rmal-p">
    <w:name w:val="normal-p"/>
    <w:basedOn w:val="prastasis"/>
    <w:rsid w:val="002F1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vivaldybe@kretinga.l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DD62F-5B1C-4BAB-BB78-3C80AE7D5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718D9B7B</Template>
  <TotalTime>0</TotalTime>
  <Pages>4</Pages>
  <Words>4339</Words>
  <Characters>2474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arunas</dc:creator>
  <cp:lastModifiedBy>Sandra Skersienė</cp:lastModifiedBy>
  <cp:revision>2</cp:revision>
  <cp:lastPrinted>2019-11-20T06:37:00Z</cp:lastPrinted>
  <dcterms:created xsi:type="dcterms:W3CDTF">2023-09-27T13:24:00Z</dcterms:created>
  <dcterms:modified xsi:type="dcterms:W3CDTF">2023-09-27T13:24:00Z</dcterms:modified>
</cp:coreProperties>
</file>